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EFB" w:rsidRPr="00B10BA1" w:rsidRDefault="00AC0E94" w:rsidP="004212F8">
      <w:pPr>
        <w:pStyle w:val="Nessunaspaziatura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61312" behindDoc="1" locked="0" layoutInCell="1" allowOverlap="1" wp14:anchorId="4B131B96" wp14:editId="37161BB0">
                <wp:simplePos x="0" y="0"/>
                <wp:positionH relativeFrom="margin">
                  <wp:posOffset>4445000</wp:posOffset>
                </wp:positionH>
                <wp:positionV relativeFrom="margin">
                  <wp:posOffset>8890</wp:posOffset>
                </wp:positionV>
                <wp:extent cx="2112010" cy="7823835"/>
                <wp:effectExtent l="0" t="0" r="9525" b="0"/>
                <wp:wrapSquare wrapText="bothSides"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78238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EFB" w:rsidRPr="00EE4406" w:rsidRDefault="007E6ADC">
                            <w:pPr>
                              <w:pStyle w:val="Titolo1"/>
                              <w:jc w:val="center"/>
                              <w:rPr>
                                <w:lang w:val="it-IT"/>
                              </w:rPr>
                            </w:pPr>
                            <w:r w:rsidRPr="0078181E">
                              <w:rPr>
                                <w:lang w:val="it-IT"/>
                              </w:rPr>
                              <w:t>Docenti</w:t>
                            </w:r>
                          </w:p>
                          <w:p w:rsidR="00872EFB" w:rsidRPr="007E6ADC" w:rsidRDefault="007B7C3F" w:rsidP="00C34EF4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7E6ADC">
                              <w:rPr>
                                <w:color w:val="7030A0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7E6ADC">
                              <w:rPr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Pr="007E6ADC">
                              <w:rPr>
                                <w:color w:val="7030A0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7E6ADC">
                              <w:rPr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Pr="007E6ADC">
                              <w:rPr>
                                <w:color w:val="7030A0"/>
                                <w:sz w:val="20"/>
                                <w:szCs w:val="20"/>
                              </w:rPr>
                              <w:sym w:font="Symbol" w:char="F0B7"/>
                            </w:r>
                          </w:p>
                          <w:p w:rsidR="007E6ADC" w:rsidRPr="00B10BA1" w:rsidRDefault="006B06BB" w:rsidP="00B10BA1">
                            <w:pPr>
                              <w:spacing w:after="0" w:line="240" w:lineRule="auto"/>
                              <w:jc w:val="both"/>
                              <w:rPr>
                                <w:rFonts w:ascii="Segoe UI" w:eastAsia="Calibri" w:hAnsi="Segoe UI" w:cs="Segoe UI"/>
                                <w:color w:val="7030A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18"/>
                                <w:szCs w:val="18"/>
                                <w:lang w:val="it-IT"/>
                              </w:rPr>
                              <w:t>Dr</w:t>
                            </w:r>
                            <w:r w:rsidR="007E6ADC" w:rsidRPr="00B10BA1"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18"/>
                                <w:szCs w:val="18"/>
                                <w:lang w:val="it-IT"/>
                              </w:rPr>
                              <w:t>. Andrea</w:t>
                            </w:r>
                            <w:r w:rsidR="007E6ADC" w:rsidRPr="00B10BA1">
                              <w:rPr>
                                <w:rFonts w:ascii="Segoe UI" w:hAnsi="Segoe UI" w:cs="Segoe UI"/>
                                <w:b/>
                                <w:color w:val="7030A0"/>
                                <w:spacing w:val="-9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7E6ADC" w:rsidRPr="00B10BA1"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18"/>
                                <w:szCs w:val="18"/>
                                <w:lang w:val="it-IT"/>
                              </w:rPr>
                              <w:t>Bassanini</w:t>
                            </w:r>
                          </w:p>
                          <w:p w:rsidR="004B43DE" w:rsidRDefault="007E6ADC" w:rsidP="00B10BA1">
                            <w:pPr>
                              <w:pStyle w:val="Corpotesto"/>
                              <w:spacing w:before="1"/>
                              <w:ind w:left="0" w:right="7"/>
                              <w:jc w:val="both"/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</w:pP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Psicologo, Psicoterapeuta, Istrut</w:t>
                            </w:r>
                            <w:r w:rsidR="006B06BB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-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tore MBSR, MBCT</w:t>
                            </w:r>
                            <w:r w:rsidR="004B43DE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 xml:space="preserve"> e Protocolli </w:t>
                            </w:r>
                            <w:proofErr w:type="spellStart"/>
                            <w:r w:rsidR="004B43DE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Mindfulness-Based</w:t>
                            </w:r>
                            <w:proofErr w:type="spellEnd"/>
                            <w:r w:rsidR="004B43DE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.</w:t>
                            </w:r>
                          </w:p>
                          <w:p w:rsidR="007E6ADC" w:rsidRPr="00B10BA1" w:rsidRDefault="007E6ADC" w:rsidP="00B10BA1">
                            <w:pPr>
                              <w:pStyle w:val="Corpotesto"/>
                              <w:spacing w:before="1"/>
                              <w:ind w:left="0" w:right="7"/>
                              <w:jc w:val="both"/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</w:pP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Terapeuta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pacing w:val="-19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 xml:space="preserve">ACT. Formatore e Supervisore LIBET Booklet. </w:t>
                            </w:r>
                          </w:p>
                          <w:p w:rsidR="007E6ADC" w:rsidRPr="007E6ADC" w:rsidRDefault="007E6ADC" w:rsidP="007E6ADC">
                            <w:pPr>
                              <w:pStyle w:val="Corpotesto"/>
                              <w:spacing w:before="1"/>
                              <w:ind w:left="0"/>
                              <w:jc w:val="both"/>
                              <w:rPr>
                                <w:rFonts w:ascii="Segoe UI" w:hAnsi="Segoe UI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</w:pP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Dal 2010 svolge attività di ricerca presso Studi Cogniti</w:t>
                            </w:r>
                            <w:r w:rsidR="006B06BB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vi Milano, in particolare nell’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ambito dello svi</w:t>
                            </w:r>
                            <w:r w:rsidR="004E75EF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-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 xml:space="preserve">luppo del modello LIBET e della </w:t>
                            </w:r>
                            <w:r w:rsidR="006B06BB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formalizzazione della concettua-l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izz</w:t>
                            </w:r>
                            <w:r w:rsid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az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ione LIBET.</w:t>
                            </w:r>
                            <w:r w:rsidR="006B06BB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 xml:space="preserve"> Da alcuni anni collabora con la S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cuola di specializzazione di Studi Co</w:t>
                            </w:r>
                            <w:r w:rsidR="006B06BB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g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nitivi come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pacing w:val="-15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docente e codidatta</w:t>
                            </w:r>
                            <w:r w:rsidRPr="007E6ADC">
                              <w:rPr>
                                <w:rFonts w:ascii="Segoe UI" w:hAnsi="Segoe UI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.</w:t>
                            </w:r>
                          </w:p>
                          <w:p w:rsidR="007E6ADC" w:rsidRPr="007E6ADC" w:rsidRDefault="007E6ADC" w:rsidP="007E6ADC">
                            <w:pPr>
                              <w:pStyle w:val="Corpotesto"/>
                              <w:spacing w:before="1"/>
                              <w:ind w:left="0"/>
                              <w:jc w:val="both"/>
                              <w:rPr>
                                <w:rFonts w:ascii="Segoe UI" w:hAnsi="Segoe UI" w:cs="Segoe UI"/>
                                <w:color w:val="7030A0"/>
                                <w:sz w:val="6"/>
                                <w:szCs w:val="19"/>
                                <w:lang w:val="it-IT"/>
                              </w:rPr>
                            </w:pPr>
                          </w:p>
                          <w:p w:rsidR="007E6ADC" w:rsidRPr="00B10BA1" w:rsidRDefault="006B06BB" w:rsidP="007E6ADC">
                            <w:pPr>
                              <w:pStyle w:val="Titolo3"/>
                              <w:jc w:val="both"/>
                              <w:rPr>
                                <w:rFonts w:ascii="Segoe UI" w:hAnsi="Segoe UI" w:cs="Segoe UI"/>
                                <w:b/>
                                <w:bCs w:val="0"/>
                                <w:i w:val="0"/>
                                <w:color w:val="7030A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i w:val="0"/>
                                <w:color w:val="7030A0"/>
                                <w:sz w:val="18"/>
                                <w:szCs w:val="18"/>
                                <w:lang w:val="it-IT"/>
                              </w:rPr>
                              <w:t>Dr.ssa</w:t>
                            </w:r>
                            <w:r w:rsidR="00B10BA1" w:rsidRPr="00B10BA1">
                              <w:rPr>
                                <w:rFonts w:ascii="Segoe UI" w:hAnsi="Segoe UI" w:cs="Segoe UI"/>
                                <w:b/>
                                <w:i w:val="0"/>
                                <w:color w:val="7030A0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7E6ADC" w:rsidRPr="00B10BA1">
                              <w:rPr>
                                <w:rFonts w:ascii="Segoe UI" w:hAnsi="Segoe UI" w:cs="Segoe UI"/>
                                <w:b/>
                                <w:i w:val="0"/>
                                <w:color w:val="7030A0"/>
                                <w:sz w:val="18"/>
                                <w:szCs w:val="18"/>
                                <w:lang w:val="it-IT"/>
                              </w:rPr>
                              <w:t>Carolina</w:t>
                            </w:r>
                            <w:r w:rsidR="00B10BA1" w:rsidRPr="00B10BA1">
                              <w:rPr>
                                <w:rFonts w:ascii="Segoe UI" w:hAnsi="Segoe UI" w:cs="Segoe UI"/>
                                <w:b/>
                                <w:i w:val="0"/>
                                <w:color w:val="7030A0"/>
                                <w:sz w:val="18"/>
                                <w:szCs w:val="18"/>
                                <w:lang w:val="it-IT"/>
                              </w:rPr>
                              <w:t xml:space="preserve"> A</w:t>
                            </w:r>
                            <w:r w:rsidR="007E6ADC" w:rsidRPr="00B10BA1">
                              <w:rPr>
                                <w:rFonts w:ascii="Segoe UI" w:hAnsi="Segoe UI" w:cs="Segoe UI"/>
                                <w:b/>
                                <w:i w:val="0"/>
                                <w:color w:val="7030A0"/>
                                <w:sz w:val="18"/>
                                <w:szCs w:val="18"/>
                                <w:lang w:val="it-IT"/>
                              </w:rPr>
                              <w:t>lberta</w:t>
                            </w:r>
                            <w:r w:rsidR="007E6ADC" w:rsidRPr="00B10BA1">
                              <w:rPr>
                                <w:rFonts w:ascii="Segoe UI" w:hAnsi="Segoe UI" w:cs="Segoe UI"/>
                                <w:b/>
                                <w:i w:val="0"/>
                                <w:color w:val="7030A0"/>
                                <w:spacing w:val="-17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7E6ADC" w:rsidRPr="00B10BA1">
                              <w:rPr>
                                <w:rFonts w:ascii="Segoe UI" w:hAnsi="Segoe UI" w:cs="Segoe UI"/>
                                <w:b/>
                                <w:i w:val="0"/>
                                <w:color w:val="7030A0"/>
                                <w:sz w:val="18"/>
                                <w:szCs w:val="18"/>
                                <w:lang w:val="it-IT"/>
                              </w:rPr>
                              <w:t>Redaelli</w:t>
                            </w:r>
                          </w:p>
                          <w:p w:rsidR="007E6ADC" w:rsidRPr="00B10BA1" w:rsidRDefault="007E6ADC" w:rsidP="007E6ADC">
                            <w:pPr>
                              <w:pStyle w:val="Nessunaspaziatura"/>
                              <w:jc w:val="both"/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</w:pP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Psicologa clinica, psicoterapeut</w:t>
                            </w:r>
                            <w:r w:rsidR="006B06BB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a cognitivo e cognitivo-comporta-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mentale. Formatore e Supervisore LIBET Booklet.</w:t>
                            </w:r>
                          </w:p>
                          <w:p w:rsidR="007E6ADC" w:rsidRPr="00B10BA1" w:rsidRDefault="007E6ADC" w:rsidP="007E6ADC">
                            <w:pPr>
                              <w:pStyle w:val="Nessunaspaziatura"/>
                              <w:jc w:val="both"/>
                              <w:rPr>
                                <w:rFonts w:ascii="Segoe UI Light" w:hAnsi="Segoe UI Light" w:cs="Calibri"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Ha conseguito il I e II livello EMDR, il Primary REBT e il Master in Psicoterapia efficace per il bam</w:t>
                            </w:r>
                            <w:r w:rsidR="004E75EF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-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 xml:space="preserve">bino e per l’adolescente. Ha svolto una collaborazione pluriennale presso le unità operative e gli ambulatori di Psichiatria </w:t>
                            </w:r>
                            <w:proofErr w:type="spellStart"/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del</w:t>
                            </w:r>
                            <w:r w:rsidR="006B06BB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-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l’Ospedale</w:t>
                            </w:r>
                            <w:proofErr w:type="spellEnd"/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 xml:space="preserve"> San Raffaele Turro e presso l’Ambulatorio dei Disturbi della Condotta Alimentare </w:t>
                            </w:r>
                            <w:proofErr w:type="spellStart"/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del</w:t>
                            </w:r>
                            <w:r w:rsidR="006B06BB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-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l’Ospedale</w:t>
                            </w:r>
                            <w:proofErr w:type="spellEnd"/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 xml:space="preserve"> San Paolo. Presso Studi Cognitivi svolge attività clinica e di ricerca,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 xml:space="preserve"> in particolare nell’ambito dello sviluppo del modello LIBET e della formalizzazione della </w:t>
                            </w:r>
                            <w:r w:rsidR="006B06BB">
                              <w:rPr>
                                <w:rFonts w:ascii="Segoe UI Light" w:hAnsi="Segoe UI Light" w:cs="Segoe UI"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 xml:space="preserve">sua concettualizzazione. </w:t>
                            </w:r>
                            <w:r w:rsidRPr="00B10BA1">
                              <w:rPr>
                                <w:rFonts w:ascii="Segoe UI Light" w:hAnsi="Segoe UI Light" w:cs="Segoe UI"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>Collabora come docente con la</w:t>
                            </w:r>
                            <w:r w:rsidR="006B06BB">
                              <w:rPr>
                                <w:rFonts w:ascii="Segoe UI Light" w:hAnsi="Segoe UI Light" w:cs="Calibri"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 xml:space="preserve"> S</w:t>
                            </w:r>
                            <w:r w:rsidRPr="00B10BA1">
                              <w:rPr>
                                <w:rFonts w:ascii="Segoe UI Light" w:hAnsi="Segoe UI Light" w:cs="Calibri"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>cuola di specializzazione di Studi Co</w:t>
                            </w:r>
                            <w:r w:rsidR="006B06BB">
                              <w:rPr>
                                <w:rFonts w:ascii="Segoe UI Light" w:hAnsi="Segoe UI Light" w:cs="Calibri"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>-</w:t>
                            </w:r>
                            <w:r w:rsidRPr="00B10BA1">
                              <w:rPr>
                                <w:rFonts w:ascii="Segoe UI Light" w:hAnsi="Segoe UI Light" w:cs="Calibri"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 xml:space="preserve">gnitivi. </w:t>
                            </w:r>
                          </w:p>
                          <w:p w:rsidR="007E6ADC" w:rsidRPr="00B10BA1" w:rsidRDefault="007E6ADC" w:rsidP="007E6ADC">
                            <w:pPr>
                              <w:pStyle w:val="Corpotesto"/>
                              <w:ind w:left="0" w:right="1"/>
                              <w:jc w:val="both"/>
                              <w:rPr>
                                <w:rFonts w:ascii="Segoe UI Light" w:hAnsi="Segoe UI Light" w:cs="Calibr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</w:pPr>
                            <w:r w:rsidRPr="00B10BA1">
                              <w:rPr>
                                <w:rFonts w:ascii="Segoe UI Light" w:hAnsi="Segoe UI Light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 xml:space="preserve">E’ socia SITCC, EMDR, </w:t>
                            </w:r>
                            <w:proofErr w:type="spellStart"/>
                            <w:r w:rsidRPr="00B10BA1">
                              <w:rPr>
                                <w:rFonts w:ascii="Segoe UI Light" w:hAnsi="Segoe UI Light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Nutrimente</w:t>
                            </w:r>
                            <w:proofErr w:type="spellEnd"/>
                            <w:r w:rsidRPr="00B10BA1">
                              <w:rPr>
                                <w:rFonts w:ascii="Segoe UI Light" w:hAnsi="Segoe UI Light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B10BA1">
                              <w:rPr>
                                <w:rFonts w:ascii="Segoe UI Light" w:hAnsi="Segoe UI Light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Onlus</w:t>
                            </w:r>
                            <w:proofErr w:type="spellEnd"/>
                            <w:r w:rsidRPr="00B10BA1">
                              <w:rPr>
                                <w:rFonts w:ascii="Segoe UI Light" w:hAnsi="Segoe UI Light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>.</w:t>
                            </w:r>
                            <w:r w:rsidRPr="00B10BA1">
                              <w:rPr>
                                <w:rFonts w:ascii="Segoe UI Light" w:hAnsi="Segoe UI Light" w:cs="Calibri"/>
                                <w:color w:val="7030A0"/>
                                <w:sz w:val="19"/>
                                <w:szCs w:val="19"/>
                                <w:lang w:val="it-IT"/>
                              </w:rPr>
                              <w:t xml:space="preserve"> </w:t>
                            </w:r>
                          </w:p>
                          <w:p w:rsidR="00872EFB" w:rsidRPr="00EE4406" w:rsidRDefault="00872EFB">
                            <w:pPr>
                              <w:rPr>
                                <w:color w:val="2F5897" w:themeColor="text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id="Rettangolo 2" o:spid="_x0000_s1026" style="position:absolute;margin-left:350pt;margin-top:.7pt;width:166.3pt;height:616.05pt;z-index:-251655168;visibility:visible;mso-wrap-style:square;mso-width-percent:330;mso-height-percent:1000;mso-wrap-distance-left:21.6pt;mso-wrap-distance-top:0;mso-wrap-distance-right:9pt;mso-wrap-distance-bottom:0;mso-position-horizontal:absolute;mso-position-horizontal-relative:margin;mso-position-vertical:absolute;mso-position-vertical-relative:margin;mso-width-percent:33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" fillcolor="#e9edf2 [2579]" stroked="f" strokeweight="2.25pt">
                <v:fill color2="#e6ebf0 [2899]" rotate="t" focusposition=".5,.5" focussize="" colors="0 #e3edf9;.5 #e3edf9;49807f #d8e0ea" focus="100%" type="gradientRadial"/>
                <v:path arrowok="t"/>
                <v:textbox inset="14.4pt,14.4pt,14.4pt,7.2pt">
                  <w:txbxContent>
                    <w:p w:rsidR="00872EFB" w:rsidRPr="00EE4406" w:rsidRDefault="007E6ADC">
                      <w:pPr>
                        <w:pStyle w:val="Titolo1"/>
                        <w:jc w:val="center"/>
                        <w:rPr>
                          <w:lang w:val="it-IT"/>
                        </w:rPr>
                      </w:pPr>
                      <w:r w:rsidRPr="0078181E">
                        <w:rPr>
                          <w:lang w:val="it-IT"/>
                        </w:rPr>
                        <w:t>Docenti</w:t>
                      </w:r>
                    </w:p>
                    <w:p w:rsidR="00872EFB" w:rsidRPr="007E6ADC" w:rsidRDefault="007B7C3F" w:rsidP="00C34EF4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0"/>
                          <w:szCs w:val="20"/>
                          <w:lang w:val="it-IT"/>
                        </w:rPr>
                      </w:pPr>
                      <w:r w:rsidRPr="007E6ADC">
                        <w:rPr>
                          <w:color w:val="7030A0"/>
                          <w:sz w:val="20"/>
                          <w:szCs w:val="20"/>
                        </w:rPr>
                        <w:sym w:font="Symbol" w:char="F0B7"/>
                      </w:r>
                      <w:r w:rsidRPr="007E6ADC">
                        <w:rPr>
                          <w:color w:val="7030A0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Pr="007E6ADC">
                        <w:rPr>
                          <w:color w:val="7030A0"/>
                          <w:sz w:val="20"/>
                          <w:szCs w:val="20"/>
                        </w:rPr>
                        <w:sym w:font="Symbol" w:char="F0B7"/>
                      </w:r>
                      <w:r w:rsidRPr="007E6ADC">
                        <w:rPr>
                          <w:color w:val="7030A0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Pr="007E6ADC">
                        <w:rPr>
                          <w:color w:val="7030A0"/>
                          <w:sz w:val="20"/>
                          <w:szCs w:val="20"/>
                        </w:rPr>
                        <w:sym w:font="Symbol" w:char="F0B7"/>
                      </w:r>
                    </w:p>
                    <w:p w:rsidR="007E6ADC" w:rsidRPr="00B10BA1" w:rsidRDefault="006B06BB" w:rsidP="00B10BA1">
                      <w:pPr>
                        <w:spacing w:after="0" w:line="240" w:lineRule="auto"/>
                        <w:jc w:val="both"/>
                        <w:rPr>
                          <w:rFonts w:ascii="Segoe UI" w:eastAsia="Calibri" w:hAnsi="Segoe UI" w:cs="Segoe UI"/>
                          <w:color w:val="7030A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7030A0"/>
                          <w:sz w:val="18"/>
                          <w:szCs w:val="18"/>
                          <w:lang w:val="it-IT"/>
                        </w:rPr>
                        <w:t>Dr</w:t>
                      </w:r>
                      <w:r w:rsidR="007E6ADC" w:rsidRPr="00B10BA1">
                        <w:rPr>
                          <w:rFonts w:ascii="Segoe UI" w:hAnsi="Segoe UI" w:cs="Segoe UI"/>
                          <w:b/>
                          <w:color w:val="7030A0"/>
                          <w:sz w:val="18"/>
                          <w:szCs w:val="18"/>
                          <w:lang w:val="it-IT"/>
                        </w:rPr>
                        <w:t>. Andrea</w:t>
                      </w:r>
                      <w:r w:rsidR="007E6ADC" w:rsidRPr="00B10BA1">
                        <w:rPr>
                          <w:rFonts w:ascii="Segoe UI" w:hAnsi="Segoe UI" w:cs="Segoe UI"/>
                          <w:b/>
                          <w:color w:val="7030A0"/>
                          <w:spacing w:val="-9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7E6ADC" w:rsidRPr="00B10BA1">
                        <w:rPr>
                          <w:rFonts w:ascii="Segoe UI" w:hAnsi="Segoe UI" w:cs="Segoe UI"/>
                          <w:b/>
                          <w:color w:val="7030A0"/>
                          <w:sz w:val="18"/>
                          <w:szCs w:val="18"/>
                          <w:lang w:val="it-IT"/>
                        </w:rPr>
                        <w:t>Bassanini</w:t>
                      </w:r>
                    </w:p>
                    <w:p w:rsidR="004B43DE" w:rsidRDefault="007E6ADC" w:rsidP="00B10BA1">
                      <w:pPr>
                        <w:pStyle w:val="Corpotesto"/>
                        <w:spacing w:before="1"/>
                        <w:ind w:left="0" w:right="7"/>
                        <w:jc w:val="both"/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</w:pP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Psicologo, Psicoterapeuta, Istrut</w:t>
                      </w:r>
                      <w:r w:rsidR="006B06BB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-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tore MBSR, MBCT</w:t>
                      </w:r>
                      <w:r w:rsidR="004B43DE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 xml:space="preserve"> e Protocolli </w:t>
                      </w:r>
                      <w:proofErr w:type="spellStart"/>
                      <w:r w:rsidR="004B43DE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Mindfulness-Based</w:t>
                      </w:r>
                      <w:proofErr w:type="spellEnd"/>
                      <w:r w:rsidR="004B43DE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.</w:t>
                      </w:r>
                    </w:p>
                    <w:p w:rsidR="007E6ADC" w:rsidRPr="00B10BA1" w:rsidRDefault="007E6ADC" w:rsidP="00B10BA1">
                      <w:pPr>
                        <w:pStyle w:val="Corpotesto"/>
                        <w:spacing w:before="1"/>
                        <w:ind w:left="0" w:right="7"/>
                        <w:jc w:val="both"/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</w:pP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Terapeuta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pacing w:val="-19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 xml:space="preserve">ACT. Formatore e Supervisore LIBET Booklet. </w:t>
                      </w:r>
                    </w:p>
                    <w:p w:rsidR="007E6ADC" w:rsidRPr="007E6ADC" w:rsidRDefault="007E6ADC" w:rsidP="007E6ADC">
                      <w:pPr>
                        <w:pStyle w:val="Corpotesto"/>
                        <w:spacing w:before="1"/>
                        <w:ind w:left="0"/>
                        <w:jc w:val="both"/>
                        <w:rPr>
                          <w:rFonts w:ascii="Segoe UI" w:hAnsi="Segoe UI" w:cs="Segoe UI"/>
                          <w:color w:val="7030A0"/>
                          <w:sz w:val="19"/>
                          <w:szCs w:val="19"/>
                          <w:lang w:val="it-IT"/>
                        </w:rPr>
                      </w:pP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Dal 2010 svolge attività di ricerca presso Studi Cogniti</w:t>
                      </w:r>
                      <w:r w:rsidR="006B06BB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vi Milano, in particolare nell’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ambito dello svi</w:t>
                      </w:r>
                      <w:r w:rsidR="004E75EF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-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 xml:space="preserve">luppo del modello LIBET e della </w:t>
                      </w:r>
                      <w:r w:rsidR="006B06BB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formalizzazione della concettua-l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izz</w:t>
                      </w:r>
                      <w:r w:rsid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az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ione LIBET.</w:t>
                      </w:r>
                      <w:r w:rsidR="006B06BB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 xml:space="preserve"> Da alcuni anni collabora con la S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cuola di specializzazione di Studi Co</w:t>
                      </w:r>
                      <w:r w:rsidR="006B06BB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g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nitivi come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pacing w:val="-15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docente e codidatta</w:t>
                      </w:r>
                      <w:r w:rsidRPr="007E6ADC">
                        <w:rPr>
                          <w:rFonts w:ascii="Segoe UI" w:hAnsi="Segoe UI" w:cs="Segoe UI"/>
                          <w:color w:val="7030A0"/>
                          <w:sz w:val="19"/>
                          <w:szCs w:val="19"/>
                          <w:lang w:val="it-IT"/>
                        </w:rPr>
                        <w:t>.</w:t>
                      </w:r>
                    </w:p>
                    <w:p w:rsidR="007E6ADC" w:rsidRPr="007E6ADC" w:rsidRDefault="007E6ADC" w:rsidP="007E6ADC">
                      <w:pPr>
                        <w:pStyle w:val="Corpotesto"/>
                        <w:spacing w:before="1"/>
                        <w:ind w:left="0"/>
                        <w:jc w:val="both"/>
                        <w:rPr>
                          <w:rFonts w:ascii="Segoe UI" w:hAnsi="Segoe UI" w:cs="Segoe UI"/>
                          <w:color w:val="7030A0"/>
                          <w:sz w:val="6"/>
                          <w:szCs w:val="19"/>
                          <w:lang w:val="it-IT"/>
                        </w:rPr>
                      </w:pPr>
                    </w:p>
                    <w:p w:rsidR="007E6ADC" w:rsidRPr="00B10BA1" w:rsidRDefault="006B06BB" w:rsidP="007E6ADC">
                      <w:pPr>
                        <w:pStyle w:val="Titolo3"/>
                        <w:jc w:val="both"/>
                        <w:rPr>
                          <w:rFonts w:ascii="Segoe UI" w:hAnsi="Segoe UI" w:cs="Segoe UI"/>
                          <w:b/>
                          <w:bCs w:val="0"/>
                          <w:i w:val="0"/>
                          <w:color w:val="7030A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i w:val="0"/>
                          <w:color w:val="7030A0"/>
                          <w:sz w:val="18"/>
                          <w:szCs w:val="18"/>
                          <w:lang w:val="it-IT"/>
                        </w:rPr>
                        <w:t>Dr.ssa</w:t>
                      </w:r>
                      <w:r w:rsidR="00B10BA1" w:rsidRPr="00B10BA1">
                        <w:rPr>
                          <w:rFonts w:ascii="Segoe UI" w:hAnsi="Segoe UI" w:cs="Segoe UI"/>
                          <w:b/>
                          <w:i w:val="0"/>
                          <w:color w:val="7030A0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7E6ADC" w:rsidRPr="00B10BA1">
                        <w:rPr>
                          <w:rFonts w:ascii="Segoe UI" w:hAnsi="Segoe UI" w:cs="Segoe UI"/>
                          <w:b/>
                          <w:i w:val="0"/>
                          <w:color w:val="7030A0"/>
                          <w:sz w:val="18"/>
                          <w:szCs w:val="18"/>
                          <w:lang w:val="it-IT"/>
                        </w:rPr>
                        <w:t>Carolina</w:t>
                      </w:r>
                      <w:r w:rsidR="00B10BA1" w:rsidRPr="00B10BA1">
                        <w:rPr>
                          <w:rFonts w:ascii="Segoe UI" w:hAnsi="Segoe UI" w:cs="Segoe UI"/>
                          <w:b/>
                          <w:i w:val="0"/>
                          <w:color w:val="7030A0"/>
                          <w:sz w:val="18"/>
                          <w:szCs w:val="18"/>
                          <w:lang w:val="it-IT"/>
                        </w:rPr>
                        <w:t xml:space="preserve"> A</w:t>
                      </w:r>
                      <w:r w:rsidR="007E6ADC" w:rsidRPr="00B10BA1">
                        <w:rPr>
                          <w:rFonts w:ascii="Segoe UI" w:hAnsi="Segoe UI" w:cs="Segoe UI"/>
                          <w:b/>
                          <w:i w:val="0"/>
                          <w:color w:val="7030A0"/>
                          <w:sz w:val="18"/>
                          <w:szCs w:val="18"/>
                          <w:lang w:val="it-IT"/>
                        </w:rPr>
                        <w:t>lberta</w:t>
                      </w:r>
                      <w:r w:rsidR="007E6ADC" w:rsidRPr="00B10BA1">
                        <w:rPr>
                          <w:rFonts w:ascii="Segoe UI" w:hAnsi="Segoe UI" w:cs="Segoe UI"/>
                          <w:b/>
                          <w:i w:val="0"/>
                          <w:color w:val="7030A0"/>
                          <w:spacing w:val="-17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7E6ADC" w:rsidRPr="00B10BA1">
                        <w:rPr>
                          <w:rFonts w:ascii="Segoe UI" w:hAnsi="Segoe UI" w:cs="Segoe UI"/>
                          <w:b/>
                          <w:i w:val="0"/>
                          <w:color w:val="7030A0"/>
                          <w:sz w:val="18"/>
                          <w:szCs w:val="18"/>
                          <w:lang w:val="it-IT"/>
                        </w:rPr>
                        <w:t>Redaelli</w:t>
                      </w:r>
                    </w:p>
                    <w:p w:rsidR="007E6ADC" w:rsidRPr="00B10BA1" w:rsidRDefault="007E6ADC" w:rsidP="007E6ADC">
                      <w:pPr>
                        <w:pStyle w:val="Nessunaspaziatura"/>
                        <w:jc w:val="both"/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</w:pP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Psicologa clinica, psicoterapeut</w:t>
                      </w:r>
                      <w:r w:rsidR="006B06BB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a cognitivo e cognitivo-comporta-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mentale. Formatore e Supervisore LIBET Booklet.</w:t>
                      </w:r>
                    </w:p>
                    <w:p w:rsidR="007E6ADC" w:rsidRPr="00B10BA1" w:rsidRDefault="007E6ADC" w:rsidP="007E6ADC">
                      <w:pPr>
                        <w:pStyle w:val="Nessunaspaziatura"/>
                        <w:jc w:val="both"/>
                        <w:rPr>
                          <w:rFonts w:ascii="Segoe UI Light" w:hAnsi="Segoe UI Light" w:cs="Calibri"/>
                          <w:color w:val="7030A0"/>
                          <w:sz w:val="20"/>
                          <w:szCs w:val="20"/>
                          <w:lang w:val="it-IT"/>
                        </w:rPr>
                      </w:pP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Ha conseguito il I e II livello EMDR, il Primary REBT e il Master in Psicoterapia efficace per il bam</w:t>
                      </w:r>
                      <w:r w:rsidR="004E75EF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-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 xml:space="preserve">bino e per l’adolescente. Ha svolto una collaborazione pluriennale presso le unità operative e gli ambulatori di Psichiatria </w:t>
                      </w:r>
                      <w:proofErr w:type="spellStart"/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del</w:t>
                      </w:r>
                      <w:r w:rsidR="006B06BB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-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l’Ospedale</w:t>
                      </w:r>
                      <w:proofErr w:type="spellEnd"/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 xml:space="preserve"> San Raffaele Turro e presso l’Ambulatorio dei Disturbi della Condotta Alimentare </w:t>
                      </w:r>
                      <w:proofErr w:type="spellStart"/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del</w:t>
                      </w:r>
                      <w:r w:rsidR="006B06BB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-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>l’Ospedale</w:t>
                      </w:r>
                      <w:proofErr w:type="spellEnd"/>
                      <w:r w:rsidRPr="00B10BA1">
                        <w:rPr>
                          <w:rFonts w:ascii="Segoe UI Light" w:hAnsi="Segoe UI Light" w:cs="Segoe UI"/>
                          <w:color w:val="7030A0"/>
                          <w:sz w:val="19"/>
                          <w:szCs w:val="19"/>
                          <w:lang w:val="it-IT"/>
                        </w:rPr>
                        <w:t xml:space="preserve"> San Paolo. Presso Studi Cognitivi svolge attività clinica e di ricerca,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20"/>
                          <w:szCs w:val="20"/>
                          <w:lang w:val="it-IT"/>
                        </w:rPr>
                        <w:t xml:space="preserve"> in particolare nell’ambito dello sviluppo del modello LIBET e della formalizzazione della </w:t>
                      </w:r>
                      <w:r w:rsidR="006B06BB">
                        <w:rPr>
                          <w:rFonts w:ascii="Segoe UI Light" w:hAnsi="Segoe UI Light" w:cs="Segoe UI"/>
                          <w:color w:val="7030A0"/>
                          <w:sz w:val="20"/>
                          <w:szCs w:val="20"/>
                          <w:lang w:val="it-IT"/>
                        </w:rPr>
                        <w:t xml:space="preserve">sua concettualizzazione. </w:t>
                      </w:r>
                      <w:r w:rsidRPr="00B10BA1">
                        <w:rPr>
                          <w:rFonts w:ascii="Segoe UI Light" w:hAnsi="Segoe UI Light" w:cs="Segoe UI"/>
                          <w:color w:val="7030A0"/>
                          <w:sz w:val="20"/>
                          <w:szCs w:val="20"/>
                          <w:lang w:val="it-IT"/>
                        </w:rPr>
                        <w:t>Collabora come docente con la</w:t>
                      </w:r>
                      <w:r w:rsidR="006B06BB">
                        <w:rPr>
                          <w:rFonts w:ascii="Segoe UI Light" w:hAnsi="Segoe UI Light" w:cs="Calibri"/>
                          <w:color w:val="7030A0"/>
                          <w:sz w:val="20"/>
                          <w:szCs w:val="20"/>
                          <w:lang w:val="it-IT"/>
                        </w:rPr>
                        <w:t xml:space="preserve"> S</w:t>
                      </w:r>
                      <w:r w:rsidRPr="00B10BA1">
                        <w:rPr>
                          <w:rFonts w:ascii="Segoe UI Light" w:hAnsi="Segoe UI Light" w:cs="Calibri"/>
                          <w:color w:val="7030A0"/>
                          <w:sz w:val="20"/>
                          <w:szCs w:val="20"/>
                          <w:lang w:val="it-IT"/>
                        </w:rPr>
                        <w:t>cuola di specializzazione di Studi Co</w:t>
                      </w:r>
                      <w:r w:rsidR="006B06BB">
                        <w:rPr>
                          <w:rFonts w:ascii="Segoe UI Light" w:hAnsi="Segoe UI Light" w:cs="Calibri"/>
                          <w:color w:val="7030A0"/>
                          <w:sz w:val="20"/>
                          <w:szCs w:val="20"/>
                          <w:lang w:val="it-IT"/>
                        </w:rPr>
                        <w:t>-</w:t>
                      </w:r>
                      <w:r w:rsidRPr="00B10BA1">
                        <w:rPr>
                          <w:rFonts w:ascii="Segoe UI Light" w:hAnsi="Segoe UI Light" w:cs="Calibri"/>
                          <w:color w:val="7030A0"/>
                          <w:sz w:val="20"/>
                          <w:szCs w:val="20"/>
                          <w:lang w:val="it-IT"/>
                        </w:rPr>
                        <w:t xml:space="preserve">gnitivi. </w:t>
                      </w:r>
                    </w:p>
                    <w:p w:rsidR="007E6ADC" w:rsidRPr="00B10BA1" w:rsidRDefault="007E6ADC" w:rsidP="007E6ADC">
                      <w:pPr>
                        <w:pStyle w:val="Corpotesto"/>
                        <w:ind w:left="0" w:right="1"/>
                        <w:jc w:val="both"/>
                        <w:rPr>
                          <w:rFonts w:ascii="Segoe UI Light" w:hAnsi="Segoe UI Light" w:cs="Calibri"/>
                          <w:color w:val="7030A0"/>
                          <w:sz w:val="19"/>
                          <w:szCs w:val="19"/>
                          <w:lang w:val="it-IT"/>
                        </w:rPr>
                      </w:pPr>
                      <w:r w:rsidRPr="00B10BA1">
                        <w:rPr>
                          <w:rFonts w:ascii="Segoe UI Light" w:hAnsi="Segoe UI Light"/>
                          <w:color w:val="7030A0"/>
                          <w:sz w:val="19"/>
                          <w:szCs w:val="19"/>
                          <w:lang w:val="it-IT"/>
                        </w:rPr>
                        <w:t xml:space="preserve">E’ socia SITCC, EMDR, </w:t>
                      </w:r>
                      <w:proofErr w:type="spellStart"/>
                      <w:r w:rsidRPr="00B10BA1">
                        <w:rPr>
                          <w:rFonts w:ascii="Segoe UI Light" w:hAnsi="Segoe UI Light"/>
                          <w:color w:val="7030A0"/>
                          <w:sz w:val="19"/>
                          <w:szCs w:val="19"/>
                          <w:lang w:val="it-IT"/>
                        </w:rPr>
                        <w:t>Nutrimente</w:t>
                      </w:r>
                      <w:proofErr w:type="spellEnd"/>
                      <w:r w:rsidRPr="00B10BA1">
                        <w:rPr>
                          <w:rFonts w:ascii="Segoe UI Light" w:hAnsi="Segoe UI Light"/>
                          <w:color w:val="7030A0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  <w:proofErr w:type="spellStart"/>
                      <w:r w:rsidRPr="00B10BA1">
                        <w:rPr>
                          <w:rFonts w:ascii="Segoe UI Light" w:hAnsi="Segoe UI Light"/>
                          <w:color w:val="7030A0"/>
                          <w:sz w:val="19"/>
                          <w:szCs w:val="19"/>
                          <w:lang w:val="it-IT"/>
                        </w:rPr>
                        <w:t>Onlus</w:t>
                      </w:r>
                      <w:proofErr w:type="spellEnd"/>
                      <w:r w:rsidRPr="00B10BA1">
                        <w:rPr>
                          <w:rFonts w:ascii="Segoe UI Light" w:hAnsi="Segoe UI Light"/>
                          <w:color w:val="7030A0"/>
                          <w:sz w:val="19"/>
                          <w:szCs w:val="19"/>
                          <w:lang w:val="it-IT"/>
                        </w:rPr>
                        <w:t>.</w:t>
                      </w:r>
                      <w:r w:rsidRPr="00B10BA1">
                        <w:rPr>
                          <w:rFonts w:ascii="Segoe UI Light" w:hAnsi="Segoe UI Light" w:cs="Calibri"/>
                          <w:color w:val="7030A0"/>
                          <w:sz w:val="19"/>
                          <w:szCs w:val="19"/>
                          <w:lang w:val="it-IT"/>
                        </w:rPr>
                        <w:t xml:space="preserve"> </w:t>
                      </w:r>
                    </w:p>
                    <w:p w:rsidR="00872EFB" w:rsidRPr="00EE4406" w:rsidRDefault="00872EFB">
                      <w:pPr>
                        <w:rPr>
                          <w:color w:val="2F5897" w:themeColor="text2"/>
                          <w:lang w:val="it-IT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212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4DCD2" wp14:editId="41080DA6">
                <wp:simplePos x="0" y="0"/>
                <wp:positionH relativeFrom="margin">
                  <wp:posOffset>-158115</wp:posOffset>
                </wp:positionH>
                <wp:positionV relativeFrom="topMargin">
                  <wp:posOffset>1141095</wp:posOffset>
                </wp:positionV>
                <wp:extent cx="6713220" cy="1479550"/>
                <wp:effectExtent l="0" t="6985" r="1905" b="46990"/>
                <wp:wrapThrough wrapText="bothSides">
                  <wp:wrapPolygon edited="0">
                    <wp:start x="-204" y="-538"/>
                    <wp:lineTo x="-341" y="4339"/>
                    <wp:lineTo x="-304" y="17058"/>
                    <wp:lineTo x="12" y="17549"/>
                    <wp:lineTo x="22959" y="17577"/>
                    <wp:lineTo x="23141" y="15648"/>
                    <wp:lineTo x="23222" y="4339"/>
                    <wp:lineTo x="23085" y="-538"/>
                    <wp:lineTo x="-204" y="-538"/>
                  </wp:wrapPolygon>
                </wp:wrapThrough>
                <wp:docPr id="3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3220" cy="1479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70C0">
                                <a:alpha val="45000"/>
                              </a:srgbClr>
                            </a:gs>
                            <a:gs pos="100000">
                              <a:srgbClr val="0070C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50800" dir="5400000" algn="t" rotWithShape="0">
                            <a:srgbClr val="000000">
                              <a:alpha val="25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EFB" w:rsidRPr="00592C14" w:rsidRDefault="00FA5FF2">
                            <w:pPr>
                              <w:pStyle w:val="Sommario1"/>
                              <w:jc w:val="center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FFFFFF" w:themeColor="background1"/>
                                  <w:sz w:val="96"/>
                                  <w:szCs w:val="96"/>
                                </w:rPr>
                                <w:alias w:val="Titolo"/>
                                <w:id w:val="19335088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E6ADC" w:rsidRPr="00592C14">
                                  <w:rPr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Primary LIBET</w:t>
                                </w:r>
                                <w:r w:rsidR="00AC0E94">
                                  <w:rPr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2018</w:t>
                                </w:r>
                              </w:sdtContent>
                            </w:sdt>
                          </w:p>
                          <w:tbl>
                            <w:tblPr>
                              <w:tblW w:w="5329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6"/>
                              <w:gridCol w:w="3504"/>
                              <w:gridCol w:w="3504"/>
                            </w:tblGrid>
                            <w:tr w:rsidR="0078181E" w:rsidRPr="00592C14" w:rsidTr="00AC0E9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4216" w:type="dxa"/>
                                </w:tcPr>
                                <w:p w:rsidR="0078181E" w:rsidRPr="004212F8" w:rsidRDefault="0078181E" w:rsidP="00AC0E94">
                                  <w:pPr>
                                    <w:spacing w:after="160" w:line="264" w:lineRule="auto"/>
                                    <w:ind w:left="638" w:hanging="354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lang w:val="it-IT"/>
                                    </w:rPr>
                                  </w:pPr>
                                  <w:r w:rsidRPr="004212F8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lang w:val="it-IT"/>
                                    </w:rPr>
                                    <w:t>Studi Cognitivi Milano</w:t>
                                  </w:r>
                                </w:p>
                              </w:tc>
                              <w:tc>
                                <w:tcPr>
                                  <w:tcW w:w="3504" w:type="dxa"/>
                                </w:tcPr>
                                <w:sdt>
                                  <w:sdtPr>
                                    <w:rPr>
                                      <w:b/>
                                      <w:color w:val="FF0000"/>
                                    </w:rPr>
                                    <w:alias w:val="Volume"/>
                                    <w:tag w:val="Volume"/>
                                    <w:id w:val="779914937"/>
                                    <w:showingPlcHdr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:rsidR="0078181E" w:rsidRPr="00592C14" w:rsidRDefault="0078181E">
                                      <w:pPr>
                                        <w:jc w:val="center"/>
                                        <w:rPr>
                                          <w:b/>
                                          <w:color w:val="FF0000"/>
                                        </w:rPr>
                                      </w:pPr>
                                      <w:r w:rsidRPr="00592C14">
                                        <w:rPr>
                                          <w:b/>
                                          <w:color w:val="FF0000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78181E" w:rsidRPr="00592C14" w:rsidRDefault="0078181E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4" w:type="dxa"/>
                                </w:tcPr>
                                <w:p w:rsidR="00AC0E94" w:rsidRPr="004212F8" w:rsidRDefault="00AC0E94" w:rsidP="00AC0E94">
                                  <w:pPr>
                                    <w:spacing w:after="160" w:line="264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2EFB" w:rsidRDefault="00872E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18288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105000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id="Rettangolo 1" o:spid="_x0000_s1027" style="position:absolute;margin-left:-12.45pt;margin-top:89.85pt;width:528.6pt;height:116.5pt;z-index:251659264;visibility:visible;mso-wrap-style:square;mso-width-percent:105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5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" fillcolor="#0070c0" stroked="f" strokeweight="2.25pt">
                <v:fill opacity="29491f" color2="#003459" rotate="t" focus="100%" type="gradient"/>
                <v:shadow on="t" color="black" opacity=".25" origin=",-.5" offset="0,4pt"/>
                <v:textbox inset=",14.4pt">
                  <w:txbxContent>
                    <w:p w:rsidR="00872EFB" w:rsidRPr="00592C14" w:rsidRDefault="00FA5FF2">
                      <w:pPr>
                        <w:pStyle w:val="Sommario1"/>
                        <w:jc w:val="center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sdt>
                        <w:sdtPr>
                          <w:rPr>
                            <w:b/>
                            <w:color w:val="FFFFFF" w:themeColor="background1"/>
                            <w:sz w:val="96"/>
                            <w:szCs w:val="96"/>
                          </w:rPr>
                          <w:alias w:val="Titolo"/>
                          <w:id w:val="19335088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7E6ADC" w:rsidRPr="00592C14">
                            <w:rPr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  <w:t>Primary LIBET</w:t>
                          </w:r>
                          <w:r w:rsidR="00AC0E94">
                            <w:rPr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  <w:t xml:space="preserve"> 2018</w:t>
                          </w:r>
                        </w:sdtContent>
                      </w:sdt>
                    </w:p>
                    <w:tbl>
                      <w:tblPr>
                        <w:tblW w:w="5329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216"/>
                        <w:gridCol w:w="3504"/>
                        <w:gridCol w:w="3504"/>
                      </w:tblGrid>
                      <w:tr w:rsidR="0078181E" w:rsidRPr="00592C14" w:rsidTr="00AC0E94">
                        <w:trPr>
                          <w:trHeight w:val="300"/>
                          <w:jc w:val="center"/>
                        </w:trPr>
                        <w:tc>
                          <w:tcPr>
                            <w:tcW w:w="4216" w:type="dxa"/>
                          </w:tcPr>
                          <w:p w:rsidR="0078181E" w:rsidRPr="004212F8" w:rsidRDefault="0078181E" w:rsidP="00AC0E94">
                            <w:pPr>
                              <w:spacing w:after="160" w:line="264" w:lineRule="auto"/>
                              <w:ind w:left="638" w:hanging="354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it-IT"/>
                              </w:rPr>
                            </w:pPr>
                            <w:r w:rsidRPr="004212F8">
                              <w:rPr>
                                <w:b/>
                                <w:color w:val="FFFFFF" w:themeColor="background1"/>
                                <w:sz w:val="28"/>
                                <w:lang w:val="it-IT"/>
                              </w:rPr>
                              <w:t>Studi Cognitivi Milano</w:t>
                            </w:r>
                          </w:p>
                        </w:tc>
                        <w:tc>
                          <w:tcPr>
                            <w:tcW w:w="3504" w:type="dxa"/>
                          </w:tcPr>
                          <w:sdt>
                            <w:sdtPr>
                              <w:rPr>
                                <w:b/>
                                <w:color w:val="FF0000"/>
                              </w:rPr>
                              <w:alias w:val="Volume"/>
                              <w:tag w:val="Volume"/>
                              <w:id w:val="779914937"/>
                              <w:showingPlcHdr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:rsidR="0078181E" w:rsidRPr="00592C14" w:rsidRDefault="0078181E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592C14">
                                  <w:rPr>
                                    <w:b/>
                                    <w:color w:val="FF000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78181E" w:rsidRPr="00592C14" w:rsidRDefault="0078181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504" w:type="dxa"/>
                          </w:tcPr>
                          <w:p w:rsidR="00AC0E94" w:rsidRPr="004212F8" w:rsidRDefault="00AC0E94" w:rsidP="00AC0E94">
                            <w:pPr>
                              <w:spacing w:after="160" w:line="264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872EFB" w:rsidRDefault="00872EFB">
                      <w:pPr>
                        <w:jc w:val="center"/>
                      </w:pP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78181E">
        <w:rPr>
          <w:noProof/>
        </w:rPr>
        <w:drawing>
          <wp:anchor distT="0" distB="0" distL="114300" distR="114300" simplePos="0" relativeHeight="251677696" behindDoc="1" locked="0" layoutInCell="1" allowOverlap="1" wp14:anchorId="289FA320" wp14:editId="0F41D44D">
            <wp:simplePos x="0" y="0"/>
            <wp:positionH relativeFrom="column">
              <wp:posOffset>3175</wp:posOffset>
            </wp:positionH>
            <wp:positionV relativeFrom="paragraph">
              <wp:posOffset>-2130425</wp:posOffset>
            </wp:positionV>
            <wp:extent cx="1019175" cy="1019175"/>
            <wp:effectExtent l="0" t="0" r="9525" b="952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et bo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ADC">
        <w:rPr>
          <w:noProof/>
        </w:rPr>
        <w:drawing>
          <wp:anchor distT="0" distB="0" distL="114300" distR="114300" simplePos="0" relativeHeight="251668480" behindDoc="1" locked="0" layoutInCell="1" allowOverlap="1" wp14:anchorId="6B7A40FF" wp14:editId="4C1C6B3A">
            <wp:simplePos x="0" y="0"/>
            <wp:positionH relativeFrom="column">
              <wp:posOffset>5431790</wp:posOffset>
            </wp:positionH>
            <wp:positionV relativeFrom="paragraph">
              <wp:posOffset>-2082165</wp:posOffset>
            </wp:positionV>
            <wp:extent cx="971550" cy="971550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i cognitivi milano bo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C3F" w:rsidRPr="00B10BA1">
        <w:t xml:space="preserve"> </w:t>
      </w:r>
    </w:p>
    <w:p w:rsidR="00FF5E82" w:rsidRPr="00FF5E82" w:rsidRDefault="00FF5E82">
      <w:pPr>
        <w:pStyle w:val="Sottotitolo"/>
        <w:rPr>
          <w:b/>
          <w:sz w:val="2"/>
        </w:rPr>
      </w:pPr>
    </w:p>
    <w:p w:rsidR="00872EFB" w:rsidRPr="0078181E" w:rsidRDefault="004212F8">
      <w:pPr>
        <w:pStyle w:val="Sottotitolo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3966845" cy="1276985"/>
                <wp:effectExtent l="0" t="3175" r="0" b="0"/>
                <wp:wrapTopAndBottom/>
                <wp:docPr id="1" name="Form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6845" cy="127698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lt2">
                                <a:lumMod val="95000"/>
                                <a:lumOff val="5000"/>
                              </a:schemeClr>
                              <a:srgbClr val="FFFFFF"/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EFB" w:rsidRPr="009D62DA" w:rsidRDefault="00AC0E94" w:rsidP="00B10BA1">
                            <w:pPr>
                              <w:pStyle w:val="Citazione"/>
                              <w:spacing w:line="276" w:lineRule="auto"/>
                              <w:rPr>
                                <w:b/>
                                <w:color w:val="002060"/>
                                <w:sz w:val="22"/>
                                <w:lang w:val="it-IT"/>
                              </w:rPr>
                            </w:pPr>
                            <w:r w:rsidRPr="009D62DA">
                              <w:rPr>
                                <w:b/>
                                <w:color w:val="002060"/>
                                <w:sz w:val="22"/>
                                <w:lang w:val="it-IT"/>
                              </w:rPr>
                              <w:t>Date disponibili</w:t>
                            </w:r>
                            <w:r w:rsidR="009D62DA">
                              <w:rPr>
                                <w:b/>
                                <w:color w:val="002060"/>
                                <w:sz w:val="22"/>
                                <w:lang w:val="it-IT"/>
                              </w:rPr>
                              <w:t xml:space="preserve"> 2018</w:t>
                            </w:r>
                            <w:r w:rsidRPr="009D62DA">
                              <w:rPr>
                                <w:b/>
                                <w:color w:val="002060"/>
                                <w:sz w:val="22"/>
                                <w:lang w:val="it-IT"/>
                              </w:rPr>
                              <w:t>:</w:t>
                            </w:r>
                            <w:r w:rsidR="00B10BA1" w:rsidRPr="009D62DA">
                              <w:rPr>
                                <w:b/>
                                <w:color w:val="002060"/>
                                <w:sz w:val="22"/>
                                <w:lang w:val="it-IT"/>
                              </w:rPr>
                              <w:t xml:space="preserve"> </w:t>
                            </w:r>
                            <w:r w:rsidRPr="009D62DA">
                              <w:rPr>
                                <w:b/>
                                <w:color w:val="002060"/>
                                <w:sz w:val="22"/>
                                <w:lang w:val="it-IT"/>
                              </w:rPr>
                              <w:tab/>
                              <w:t>2</w:t>
                            </w:r>
                            <w:r w:rsidR="00B10BA1" w:rsidRPr="009D62DA">
                              <w:rPr>
                                <w:b/>
                                <w:color w:val="002060"/>
                                <w:sz w:val="22"/>
                                <w:lang w:val="it-IT"/>
                              </w:rPr>
                              <w:t xml:space="preserve">7 e </w:t>
                            </w:r>
                            <w:r w:rsidRPr="009D62DA">
                              <w:rPr>
                                <w:b/>
                                <w:color w:val="002060"/>
                                <w:sz w:val="22"/>
                                <w:lang w:val="it-IT"/>
                              </w:rPr>
                              <w:t>2</w:t>
                            </w:r>
                            <w:r w:rsidR="00B10BA1" w:rsidRPr="009D62DA">
                              <w:rPr>
                                <w:b/>
                                <w:color w:val="002060"/>
                                <w:sz w:val="22"/>
                                <w:lang w:val="it-IT"/>
                              </w:rPr>
                              <w:t xml:space="preserve">8 </w:t>
                            </w:r>
                            <w:r w:rsidRPr="009D62DA">
                              <w:rPr>
                                <w:b/>
                                <w:color w:val="002060"/>
                                <w:sz w:val="22"/>
                                <w:lang w:val="it-IT"/>
                              </w:rPr>
                              <w:t>gennaio</w:t>
                            </w:r>
                            <w:r w:rsidR="00B10BA1" w:rsidRPr="009D62DA">
                              <w:rPr>
                                <w:b/>
                                <w:color w:val="002060"/>
                                <w:sz w:val="22"/>
                                <w:lang w:val="it-IT"/>
                              </w:rPr>
                              <w:t xml:space="preserve"> </w:t>
                            </w:r>
                          </w:p>
                          <w:p w:rsidR="00AC0E94" w:rsidRPr="009D62DA" w:rsidRDefault="00AC0E94" w:rsidP="00AC0E94">
                            <w:pPr>
                              <w:rPr>
                                <w:rFonts w:asciiTheme="majorHAnsi" w:hAnsiTheme="majorHAnsi"/>
                                <w:b/>
                                <w:color w:val="002060"/>
                                <w:lang w:val="it-IT"/>
                              </w:rPr>
                            </w:pPr>
                            <w:r w:rsidRPr="009D62DA">
                              <w:rPr>
                                <w:rFonts w:asciiTheme="majorHAnsi" w:hAnsiTheme="majorHAnsi"/>
                                <w:b/>
                                <w:color w:val="002060"/>
                                <w:lang w:val="it-IT"/>
                              </w:rPr>
                              <w:tab/>
                            </w:r>
                            <w:r w:rsidRPr="009D62DA">
                              <w:rPr>
                                <w:rFonts w:asciiTheme="majorHAnsi" w:hAnsiTheme="majorHAnsi"/>
                                <w:b/>
                                <w:color w:val="002060"/>
                                <w:lang w:val="it-IT"/>
                              </w:rPr>
                              <w:tab/>
                            </w:r>
                            <w:r w:rsidRPr="009D62DA">
                              <w:rPr>
                                <w:rFonts w:asciiTheme="majorHAnsi" w:hAnsiTheme="majorHAnsi"/>
                                <w:b/>
                                <w:color w:val="002060"/>
                                <w:lang w:val="it-IT"/>
                              </w:rPr>
                              <w:tab/>
                            </w:r>
                            <w:r w:rsidRPr="009D62DA">
                              <w:rPr>
                                <w:rFonts w:asciiTheme="majorHAnsi" w:hAnsiTheme="majorHAnsi"/>
                                <w:b/>
                                <w:color w:val="002060"/>
                                <w:lang w:val="it-IT"/>
                              </w:rPr>
                              <w:tab/>
                            </w:r>
                            <w:r w:rsidR="009D62DA">
                              <w:rPr>
                                <w:rFonts w:asciiTheme="majorHAnsi" w:hAnsiTheme="majorHAnsi"/>
                                <w:b/>
                                <w:color w:val="002060"/>
                                <w:lang w:val="it-IT"/>
                              </w:rPr>
                              <w:t xml:space="preserve">          </w:t>
                            </w:r>
                            <w:r w:rsidRPr="009D62DA">
                              <w:rPr>
                                <w:rFonts w:asciiTheme="majorHAnsi" w:hAnsiTheme="majorHAnsi"/>
                                <w:b/>
                                <w:color w:val="002060"/>
                                <w:lang w:val="it-IT"/>
                              </w:rPr>
                              <w:t xml:space="preserve">24 e 25 febbraio </w:t>
                            </w:r>
                          </w:p>
                          <w:p w:rsidR="00B10BA1" w:rsidRPr="00B10BA1" w:rsidRDefault="00EF6E6B" w:rsidP="00B10BA1">
                            <w:pPr>
                              <w:jc w:val="center"/>
                              <w:rPr>
                                <w:rFonts w:asciiTheme="majorHAnsi" w:hAnsiTheme="majorHAnsi"/>
                                <w:color w:val="002060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2060"/>
                                <w:lang w:val="it-IT"/>
                              </w:rPr>
                              <w:t>c/o</w:t>
                            </w:r>
                            <w:r w:rsidR="00B10BA1">
                              <w:rPr>
                                <w:rFonts w:asciiTheme="majorHAnsi" w:hAnsiTheme="majorHAnsi"/>
                                <w:color w:val="002060"/>
                                <w:lang w:val="it-IT"/>
                              </w:rPr>
                              <w:t xml:space="preserve"> Sigmund Freud </w:t>
                            </w:r>
                            <w:proofErr w:type="spellStart"/>
                            <w:r w:rsidR="00B10BA1">
                              <w:rPr>
                                <w:rFonts w:asciiTheme="majorHAnsi" w:hAnsiTheme="majorHAnsi"/>
                                <w:color w:val="002060"/>
                                <w:lang w:val="it-IT"/>
                              </w:rPr>
                              <w:t>Univ</w:t>
                            </w:r>
                            <w:r w:rsidR="00B10BA1" w:rsidRPr="00B10BA1">
                              <w:rPr>
                                <w:rFonts w:asciiTheme="majorHAnsi" w:hAnsiTheme="majorHAnsi"/>
                                <w:color w:val="002060"/>
                                <w:lang w:val="it-IT"/>
                              </w:rPr>
                              <w:t>ersity</w:t>
                            </w:r>
                            <w:proofErr w:type="spellEnd"/>
                            <w:r w:rsidR="00B10BA1" w:rsidRPr="00B10BA1">
                              <w:rPr>
                                <w:rFonts w:asciiTheme="majorHAnsi" w:hAnsiTheme="majorHAnsi"/>
                                <w:color w:val="002060"/>
                                <w:lang w:val="it-IT"/>
                              </w:rPr>
                              <w:t xml:space="preserve"> </w:t>
                            </w:r>
                          </w:p>
                          <w:p w:rsidR="00B10BA1" w:rsidRPr="00B10BA1" w:rsidRDefault="00B10BA1" w:rsidP="00B10BA1">
                            <w:pPr>
                              <w:jc w:val="center"/>
                              <w:rPr>
                                <w:rFonts w:asciiTheme="majorHAnsi" w:hAnsiTheme="majorHAnsi"/>
                                <w:color w:val="002060"/>
                                <w:lang w:val="it-IT"/>
                              </w:rPr>
                            </w:pPr>
                            <w:r w:rsidRPr="00B10BA1">
                              <w:rPr>
                                <w:rFonts w:asciiTheme="majorHAnsi" w:hAnsiTheme="majorHAnsi"/>
                                <w:color w:val="002060"/>
                                <w:lang w:val="it-IT"/>
                              </w:rPr>
                              <w:t>Ripa di Porta Ticinese, 77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62000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Forma 11" o:spid="_x0000_s1028" style="position:absolute;margin-left:0;margin-top:0;width:312.35pt;height:100.55pt;z-index:251663360;visibility:visible;mso-wrap-style:square;mso-width-percent:620;mso-height-percent:0;mso-wrap-distance-left:9pt;mso-wrap-distance-top:3.6pt;mso-wrap-distance-right:9pt;mso-wrap-distance-bottom:3.6pt;mso-position-horizontal:left;mso-position-horizontal-relative:margin;mso-position-vertical:center;mso-position-vertical-relative:margin;mso-width-percent:620;mso-height-percent:0;mso-width-relative:margin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" stroked="f" strokeweight="2.25pt">
                <v:fill r:id="rId12" o:title="" recolor="t" rotate="t" type="tile"/>
                <v:imagedata recolortarget="#e5e9ef [3059]"/>
                <v:textbox style="mso-fit-shape-to-text:t" inset=",7.2pt,,10.8pt">
                  <w:txbxContent>
                    <w:p w:rsidR="00872EFB" w:rsidRPr="009D62DA" w:rsidRDefault="00AC0E94" w:rsidP="00B10BA1">
                      <w:pPr>
                        <w:pStyle w:val="Citazione"/>
                        <w:spacing w:line="276" w:lineRule="auto"/>
                        <w:rPr>
                          <w:b/>
                          <w:color w:val="002060"/>
                          <w:sz w:val="22"/>
                          <w:lang w:val="it-IT"/>
                        </w:rPr>
                      </w:pPr>
                      <w:r w:rsidRPr="009D62DA">
                        <w:rPr>
                          <w:b/>
                          <w:color w:val="002060"/>
                          <w:sz w:val="22"/>
                          <w:lang w:val="it-IT"/>
                        </w:rPr>
                        <w:t>Date disponibili</w:t>
                      </w:r>
                      <w:r w:rsidR="009D62DA">
                        <w:rPr>
                          <w:b/>
                          <w:color w:val="002060"/>
                          <w:sz w:val="22"/>
                          <w:lang w:val="it-IT"/>
                        </w:rPr>
                        <w:t xml:space="preserve"> 2018</w:t>
                      </w:r>
                      <w:r w:rsidRPr="009D62DA">
                        <w:rPr>
                          <w:b/>
                          <w:color w:val="002060"/>
                          <w:sz w:val="22"/>
                          <w:lang w:val="it-IT"/>
                        </w:rPr>
                        <w:t>:</w:t>
                      </w:r>
                      <w:r w:rsidR="00B10BA1" w:rsidRPr="009D62DA">
                        <w:rPr>
                          <w:b/>
                          <w:color w:val="002060"/>
                          <w:sz w:val="22"/>
                          <w:lang w:val="it-IT"/>
                        </w:rPr>
                        <w:t xml:space="preserve"> </w:t>
                      </w:r>
                      <w:r w:rsidRPr="009D62DA">
                        <w:rPr>
                          <w:b/>
                          <w:color w:val="002060"/>
                          <w:sz w:val="22"/>
                          <w:lang w:val="it-IT"/>
                        </w:rPr>
                        <w:tab/>
                        <w:t>2</w:t>
                      </w:r>
                      <w:r w:rsidR="00B10BA1" w:rsidRPr="009D62DA">
                        <w:rPr>
                          <w:b/>
                          <w:color w:val="002060"/>
                          <w:sz w:val="22"/>
                          <w:lang w:val="it-IT"/>
                        </w:rPr>
                        <w:t xml:space="preserve">7 e </w:t>
                      </w:r>
                      <w:r w:rsidRPr="009D62DA">
                        <w:rPr>
                          <w:b/>
                          <w:color w:val="002060"/>
                          <w:sz w:val="22"/>
                          <w:lang w:val="it-IT"/>
                        </w:rPr>
                        <w:t>2</w:t>
                      </w:r>
                      <w:r w:rsidR="00B10BA1" w:rsidRPr="009D62DA">
                        <w:rPr>
                          <w:b/>
                          <w:color w:val="002060"/>
                          <w:sz w:val="22"/>
                          <w:lang w:val="it-IT"/>
                        </w:rPr>
                        <w:t xml:space="preserve">8 </w:t>
                      </w:r>
                      <w:r w:rsidRPr="009D62DA">
                        <w:rPr>
                          <w:b/>
                          <w:color w:val="002060"/>
                          <w:sz w:val="22"/>
                          <w:lang w:val="it-IT"/>
                        </w:rPr>
                        <w:t>gennaio</w:t>
                      </w:r>
                      <w:r w:rsidR="00B10BA1" w:rsidRPr="009D62DA">
                        <w:rPr>
                          <w:b/>
                          <w:color w:val="002060"/>
                          <w:sz w:val="22"/>
                          <w:lang w:val="it-IT"/>
                        </w:rPr>
                        <w:t xml:space="preserve"> </w:t>
                      </w:r>
                    </w:p>
                    <w:p w:rsidR="00AC0E94" w:rsidRPr="009D62DA" w:rsidRDefault="00AC0E94" w:rsidP="00AC0E94">
                      <w:pPr>
                        <w:rPr>
                          <w:rFonts w:asciiTheme="majorHAnsi" w:hAnsiTheme="majorHAnsi"/>
                          <w:b/>
                          <w:color w:val="002060"/>
                          <w:lang w:val="it-IT"/>
                        </w:rPr>
                      </w:pPr>
                      <w:r w:rsidRPr="009D62DA">
                        <w:rPr>
                          <w:rFonts w:asciiTheme="majorHAnsi" w:hAnsiTheme="majorHAnsi"/>
                          <w:b/>
                          <w:color w:val="002060"/>
                          <w:lang w:val="it-IT"/>
                        </w:rPr>
                        <w:tab/>
                      </w:r>
                      <w:r w:rsidRPr="009D62DA">
                        <w:rPr>
                          <w:rFonts w:asciiTheme="majorHAnsi" w:hAnsiTheme="majorHAnsi"/>
                          <w:b/>
                          <w:color w:val="002060"/>
                          <w:lang w:val="it-IT"/>
                        </w:rPr>
                        <w:tab/>
                      </w:r>
                      <w:r w:rsidRPr="009D62DA">
                        <w:rPr>
                          <w:rFonts w:asciiTheme="majorHAnsi" w:hAnsiTheme="majorHAnsi"/>
                          <w:b/>
                          <w:color w:val="002060"/>
                          <w:lang w:val="it-IT"/>
                        </w:rPr>
                        <w:tab/>
                      </w:r>
                      <w:r w:rsidRPr="009D62DA">
                        <w:rPr>
                          <w:rFonts w:asciiTheme="majorHAnsi" w:hAnsiTheme="majorHAnsi"/>
                          <w:b/>
                          <w:color w:val="002060"/>
                          <w:lang w:val="it-IT"/>
                        </w:rPr>
                        <w:tab/>
                      </w:r>
                      <w:r w:rsidR="009D62DA">
                        <w:rPr>
                          <w:rFonts w:asciiTheme="majorHAnsi" w:hAnsiTheme="majorHAnsi"/>
                          <w:b/>
                          <w:color w:val="002060"/>
                          <w:lang w:val="it-IT"/>
                        </w:rPr>
                        <w:t xml:space="preserve">          </w:t>
                      </w:r>
                      <w:r w:rsidRPr="009D62DA">
                        <w:rPr>
                          <w:rFonts w:asciiTheme="majorHAnsi" w:hAnsiTheme="majorHAnsi"/>
                          <w:b/>
                          <w:color w:val="002060"/>
                          <w:lang w:val="it-IT"/>
                        </w:rPr>
                        <w:t xml:space="preserve">24 e 25 febbraio </w:t>
                      </w:r>
                    </w:p>
                    <w:p w:rsidR="00B10BA1" w:rsidRPr="00B10BA1" w:rsidRDefault="00EF6E6B" w:rsidP="00B10BA1">
                      <w:pPr>
                        <w:jc w:val="center"/>
                        <w:rPr>
                          <w:rFonts w:asciiTheme="majorHAnsi" w:hAnsiTheme="majorHAnsi"/>
                          <w:color w:val="002060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color w:val="002060"/>
                          <w:lang w:val="it-IT"/>
                        </w:rPr>
                        <w:t>c/o</w:t>
                      </w:r>
                      <w:r w:rsidR="00B10BA1">
                        <w:rPr>
                          <w:rFonts w:asciiTheme="majorHAnsi" w:hAnsiTheme="majorHAnsi"/>
                          <w:color w:val="002060"/>
                          <w:lang w:val="it-IT"/>
                        </w:rPr>
                        <w:t xml:space="preserve"> Sigmund Freud </w:t>
                      </w:r>
                      <w:proofErr w:type="spellStart"/>
                      <w:r w:rsidR="00B10BA1">
                        <w:rPr>
                          <w:rFonts w:asciiTheme="majorHAnsi" w:hAnsiTheme="majorHAnsi"/>
                          <w:color w:val="002060"/>
                          <w:lang w:val="it-IT"/>
                        </w:rPr>
                        <w:t>Univ</w:t>
                      </w:r>
                      <w:r w:rsidR="00B10BA1" w:rsidRPr="00B10BA1">
                        <w:rPr>
                          <w:rFonts w:asciiTheme="majorHAnsi" w:hAnsiTheme="majorHAnsi"/>
                          <w:color w:val="002060"/>
                          <w:lang w:val="it-IT"/>
                        </w:rPr>
                        <w:t>ersity</w:t>
                      </w:r>
                      <w:proofErr w:type="spellEnd"/>
                      <w:r w:rsidR="00B10BA1" w:rsidRPr="00B10BA1">
                        <w:rPr>
                          <w:rFonts w:asciiTheme="majorHAnsi" w:hAnsiTheme="majorHAnsi"/>
                          <w:color w:val="002060"/>
                          <w:lang w:val="it-IT"/>
                        </w:rPr>
                        <w:t xml:space="preserve"> </w:t>
                      </w:r>
                    </w:p>
                    <w:p w:rsidR="00B10BA1" w:rsidRPr="00B10BA1" w:rsidRDefault="00B10BA1" w:rsidP="00B10BA1">
                      <w:pPr>
                        <w:jc w:val="center"/>
                        <w:rPr>
                          <w:rFonts w:asciiTheme="majorHAnsi" w:hAnsiTheme="majorHAnsi"/>
                          <w:color w:val="002060"/>
                          <w:lang w:val="it-IT"/>
                        </w:rPr>
                      </w:pPr>
                      <w:r w:rsidRPr="00B10BA1">
                        <w:rPr>
                          <w:rFonts w:asciiTheme="majorHAnsi" w:hAnsiTheme="majorHAnsi"/>
                          <w:color w:val="002060"/>
                          <w:lang w:val="it-IT"/>
                        </w:rPr>
                        <w:t>Ripa di Porta Ticinese, 77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B10BA1" w:rsidRPr="0078181E">
        <w:rPr>
          <w:b/>
          <w:sz w:val="20"/>
        </w:rPr>
        <w:t>BASI TEORICHE E APPLICAZIONE</w:t>
      </w:r>
      <w:r w:rsidR="00B10BA1" w:rsidRPr="0078181E">
        <w:rPr>
          <w:b/>
          <w:spacing w:val="-14"/>
          <w:sz w:val="20"/>
        </w:rPr>
        <w:t xml:space="preserve"> </w:t>
      </w:r>
      <w:r w:rsidR="00B10BA1" w:rsidRPr="0078181E">
        <w:rPr>
          <w:b/>
          <w:sz w:val="20"/>
        </w:rPr>
        <w:t>CLINICA DELLA LIFE THEMES AND PLANS IMPLICATIONS OF BIASED BELIEFS: ELICITATION AND</w:t>
      </w:r>
      <w:r w:rsidR="00B10BA1" w:rsidRPr="0078181E">
        <w:rPr>
          <w:b/>
          <w:spacing w:val="-15"/>
          <w:sz w:val="20"/>
        </w:rPr>
        <w:t xml:space="preserve"> T</w:t>
      </w:r>
      <w:r w:rsidR="00B10BA1" w:rsidRPr="0078181E">
        <w:rPr>
          <w:b/>
          <w:sz w:val="20"/>
        </w:rPr>
        <w:t xml:space="preserve">REATMENT </w:t>
      </w:r>
      <w:r w:rsidR="007B7C3F" w:rsidRPr="0078181E">
        <w:rPr>
          <w:sz w:val="20"/>
        </w:rPr>
        <w:t xml:space="preserve"> </w:t>
      </w:r>
    </w:p>
    <w:p w:rsidR="00872EFB" w:rsidRPr="00B10BA1" w:rsidRDefault="00872EFB">
      <w:pPr>
        <w:pStyle w:val="Sottotitolo"/>
        <w:sectPr w:rsidR="00872EFB" w:rsidRPr="00B10BA1">
          <w:type w:val="continuous"/>
          <w:pgSz w:w="11907" w:h="16839"/>
          <w:pgMar w:top="3520" w:right="910" w:bottom="995" w:left="910" w:header="709" w:footer="709" w:gutter="0"/>
          <w:cols w:space="720"/>
          <w:docGrid w:linePitch="360"/>
        </w:sectPr>
      </w:pPr>
    </w:p>
    <w:p w:rsidR="00493BE7" w:rsidRDefault="007E6ADC" w:rsidP="004E75EF">
      <w:pPr>
        <w:spacing w:line="240" w:lineRule="auto"/>
        <w:jc w:val="both"/>
        <w:rPr>
          <w:rFonts w:ascii="Calibri" w:hAnsi="Calibri"/>
          <w:sz w:val="24"/>
          <w:szCs w:val="21"/>
          <w:lang w:val="it-IT"/>
        </w:rPr>
      </w:pPr>
      <w:r w:rsidRPr="00493BE7">
        <w:rPr>
          <w:rFonts w:ascii="Calibri" w:hAnsi="Calibri"/>
          <w:sz w:val="24"/>
          <w:szCs w:val="21"/>
          <w:lang w:val="it-IT"/>
        </w:rPr>
        <w:t xml:space="preserve">LIBET (Life </w:t>
      </w:r>
      <w:proofErr w:type="spellStart"/>
      <w:r w:rsidRPr="00493BE7">
        <w:rPr>
          <w:rFonts w:ascii="Calibri" w:hAnsi="Calibri"/>
          <w:sz w:val="24"/>
          <w:szCs w:val="21"/>
          <w:lang w:val="it-IT"/>
        </w:rPr>
        <w:t>themes</w:t>
      </w:r>
      <w:proofErr w:type="spellEnd"/>
      <w:r w:rsidRPr="00493BE7">
        <w:rPr>
          <w:rFonts w:ascii="Calibri" w:hAnsi="Calibri"/>
          <w:sz w:val="24"/>
          <w:szCs w:val="21"/>
          <w:lang w:val="it-IT"/>
        </w:rPr>
        <w:t xml:space="preserve"> and </w:t>
      </w:r>
      <w:proofErr w:type="spellStart"/>
      <w:r w:rsidRPr="00493BE7">
        <w:rPr>
          <w:rFonts w:ascii="Calibri" w:hAnsi="Calibri"/>
          <w:sz w:val="24"/>
          <w:szCs w:val="21"/>
          <w:lang w:val="it-IT"/>
        </w:rPr>
        <w:t>plans</w:t>
      </w:r>
      <w:proofErr w:type="spellEnd"/>
      <w:r w:rsidRPr="00493BE7">
        <w:rPr>
          <w:rFonts w:ascii="Calibri" w:hAnsi="Calibri"/>
          <w:sz w:val="24"/>
          <w:szCs w:val="21"/>
          <w:lang w:val="it-IT"/>
        </w:rPr>
        <w:t xml:space="preserve"> </w:t>
      </w:r>
      <w:proofErr w:type="spellStart"/>
      <w:r w:rsidRPr="00493BE7">
        <w:rPr>
          <w:rFonts w:ascii="Calibri" w:hAnsi="Calibri"/>
          <w:sz w:val="24"/>
          <w:szCs w:val="21"/>
          <w:lang w:val="it-IT"/>
        </w:rPr>
        <w:t>Implications</w:t>
      </w:r>
      <w:proofErr w:type="spellEnd"/>
      <w:r w:rsidRPr="00493BE7">
        <w:rPr>
          <w:rFonts w:ascii="Calibri" w:hAnsi="Calibri"/>
          <w:sz w:val="24"/>
          <w:szCs w:val="21"/>
          <w:lang w:val="it-IT"/>
        </w:rPr>
        <w:t xml:space="preserve"> of </w:t>
      </w:r>
      <w:proofErr w:type="spellStart"/>
      <w:r w:rsidRPr="00493BE7">
        <w:rPr>
          <w:rFonts w:ascii="Calibri" w:hAnsi="Calibri"/>
          <w:sz w:val="24"/>
          <w:szCs w:val="21"/>
          <w:lang w:val="it-IT"/>
        </w:rPr>
        <w:t>biased</w:t>
      </w:r>
      <w:proofErr w:type="spellEnd"/>
      <w:r w:rsidRPr="00493BE7">
        <w:rPr>
          <w:rFonts w:ascii="Calibri" w:hAnsi="Calibri"/>
          <w:sz w:val="24"/>
          <w:szCs w:val="21"/>
          <w:lang w:val="it-IT"/>
        </w:rPr>
        <w:t xml:space="preserve"> </w:t>
      </w:r>
      <w:proofErr w:type="spellStart"/>
      <w:r w:rsidRPr="00493BE7">
        <w:rPr>
          <w:rFonts w:ascii="Calibri" w:hAnsi="Calibri"/>
          <w:sz w:val="24"/>
          <w:szCs w:val="21"/>
          <w:lang w:val="it-IT"/>
        </w:rPr>
        <w:t>Beliefs</w:t>
      </w:r>
      <w:proofErr w:type="spellEnd"/>
      <w:r w:rsidRPr="00493BE7">
        <w:rPr>
          <w:rFonts w:ascii="Calibri" w:hAnsi="Calibri"/>
          <w:sz w:val="24"/>
          <w:szCs w:val="21"/>
          <w:lang w:val="it-IT"/>
        </w:rPr>
        <w:t xml:space="preserve">: </w:t>
      </w:r>
      <w:proofErr w:type="spellStart"/>
      <w:r w:rsidRPr="00493BE7">
        <w:rPr>
          <w:rFonts w:ascii="Calibri" w:hAnsi="Calibri"/>
          <w:sz w:val="24"/>
          <w:szCs w:val="21"/>
          <w:lang w:val="it-IT"/>
        </w:rPr>
        <w:t>Elicitation</w:t>
      </w:r>
      <w:proofErr w:type="spellEnd"/>
      <w:r w:rsidRPr="00493BE7">
        <w:rPr>
          <w:rFonts w:ascii="Calibri" w:hAnsi="Calibri"/>
          <w:sz w:val="24"/>
          <w:szCs w:val="21"/>
          <w:lang w:val="it-IT"/>
        </w:rPr>
        <w:t xml:space="preserve"> and Treatment) è un modello integrato di concettua</w:t>
      </w:r>
      <w:r w:rsidR="007617F9">
        <w:rPr>
          <w:rFonts w:ascii="Calibri" w:hAnsi="Calibri"/>
          <w:sz w:val="24"/>
          <w:szCs w:val="21"/>
          <w:lang w:val="it-IT"/>
        </w:rPr>
        <w:t>-</w:t>
      </w:r>
      <w:r w:rsidRPr="00493BE7">
        <w:rPr>
          <w:rFonts w:ascii="Calibri" w:hAnsi="Calibri"/>
          <w:sz w:val="24"/>
          <w:szCs w:val="21"/>
          <w:lang w:val="it-IT"/>
        </w:rPr>
        <w:t>lizzazione e il LIBET Booklet (Sassaroli, Bassanini, Redaelli, Caselli &amp; Ruggiero,</w:t>
      </w:r>
      <w:r w:rsidR="007617F9">
        <w:rPr>
          <w:rFonts w:ascii="Calibri" w:hAnsi="Calibri"/>
          <w:sz w:val="24"/>
          <w:szCs w:val="21"/>
          <w:lang w:val="it-IT"/>
        </w:rPr>
        <w:t xml:space="preserve"> 2014) è lo strumento di assess</w:t>
      </w:r>
      <w:r w:rsidRPr="00493BE7">
        <w:rPr>
          <w:rFonts w:ascii="Calibri" w:hAnsi="Calibri"/>
          <w:sz w:val="24"/>
          <w:szCs w:val="21"/>
          <w:lang w:val="it-IT"/>
        </w:rPr>
        <w:t xml:space="preserve">ment relativo a tale modello. Il LIBET Booklet nasce </w:t>
      </w:r>
      <w:r w:rsidR="004E75EF">
        <w:rPr>
          <w:rFonts w:ascii="Calibri" w:hAnsi="Calibri"/>
          <w:sz w:val="24"/>
          <w:szCs w:val="21"/>
          <w:lang w:val="it-IT"/>
        </w:rPr>
        <w:t xml:space="preserve">sia </w:t>
      </w:r>
      <w:r w:rsidRPr="00493BE7">
        <w:rPr>
          <w:rFonts w:ascii="Calibri" w:hAnsi="Calibri"/>
          <w:sz w:val="24"/>
          <w:szCs w:val="21"/>
          <w:lang w:val="it-IT"/>
        </w:rPr>
        <w:t>come strumento di assessment per la concettualizzazione del caso clini</w:t>
      </w:r>
      <w:r w:rsidR="00BE731B">
        <w:rPr>
          <w:rFonts w:ascii="Calibri" w:hAnsi="Calibri"/>
          <w:sz w:val="24"/>
          <w:szCs w:val="21"/>
          <w:lang w:val="it-IT"/>
        </w:rPr>
        <w:t xml:space="preserve">co </w:t>
      </w:r>
      <w:r w:rsidR="004E75EF">
        <w:rPr>
          <w:rFonts w:ascii="Calibri" w:hAnsi="Calibri"/>
          <w:sz w:val="24"/>
          <w:szCs w:val="21"/>
          <w:lang w:val="it-IT"/>
        </w:rPr>
        <w:t>ch</w:t>
      </w:r>
      <w:r w:rsidR="00BE731B">
        <w:rPr>
          <w:rFonts w:ascii="Calibri" w:hAnsi="Calibri"/>
          <w:sz w:val="24"/>
          <w:szCs w:val="21"/>
          <w:lang w:val="it-IT"/>
        </w:rPr>
        <w:t xml:space="preserve">e come strumento </w:t>
      </w:r>
      <w:r w:rsidR="004B43DE">
        <w:rPr>
          <w:rFonts w:ascii="Calibri" w:hAnsi="Calibri"/>
          <w:sz w:val="24"/>
          <w:szCs w:val="21"/>
          <w:lang w:val="it-IT"/>
        </w:rPr>
        <w:t>per fornir</w:t>
      </w:r>
      <w:r w:rsidR="00BE731B">
        <w:rPr>
          <w:rFonts w:ascii="Calibri" w:hAnsi="Calibri"/>
          <w:sz w:val="24"/>
          <w:szCs w:val="21"/>
          <w:lang w:val="it-IT"/>
        </w:rPr>
        <w:t>e</w:t>
      </w:r>
      <w:r w:rsidRPr="00493BE7">
        <w:rPr>
          <w:rFonts w:ascii="Calibri" w:hAnsi="Calibri"/>
          <w:sz w:val="24"/>
          <w:szCs w:val="21"/>
          <w:lang w:val="it-IT"/>
        </w:rPr>
        <w:t xml:space="preserve"> un riferimento chiaro, comprensibile per i pazienti e "forte" dal punto di vista teorico per aggiornare e adattare la recente psicoterapia cognitiva al paziente difficile (</w:t>
      </w:r>
      <w:proofErr w:type="spellStart"/>
      <w:r w:rsidRPr="00493BE7">
        <w:rPr>
          <w:rFonts w:ascii="Calibri" w:hAnsi="Calibri"/>
          <w:sz w:val="24"/>
          <w:szCs w:val="21"/>
          <w:lang w:val="it-IT"/>
        </w:rPr>
        <w:t>Perris</w:t>
      </w:r>
      <w:proofErr w:type="spellEnd"/>
      <w:r w:rsidRPr="00493BE7">
        <w:rPr>
          <w:rFonts w:ascii="Calibri" w:hAnsi="Calibri"/>
          <w:sz w:val="24"/>
          <w:szCs w:val="21"/>
          <w:lang w:val="it-IT"/>
        </w:rPr>
        <w:t xml:space="preserve"> &amp;</w:t>
      </w:r>
      <w:r w:rsidR="004B43DE">
        <w:rPr>
          <w:rFonts w:ascii="Calibri" w:hAnsi="Calibri"/>
          <w:sz w:val="24"/>
          <w:szCs w:val="21"/>
          <w:lang w:val="it-IT"/>
        </w:rPr>
        <w:t xml:space="preserve"> </w:t>
      </w:r>
      <w:proofErr w:type="spellStart"/>
      <w:r w:rsidR="004B43DE">
        <w:rPr>
          <w:rFonts w:ascii="Calibri" w:hAnsi="Calibri"/>
          <w:sz w:val="24"/>
          <w:szCs w:val="21"/>
          <w:lang w:val="it-IT"/>
        </w:rPr>
        <w:t>McGorry</w:t>
      </w:r>
      <w:proofErr w:type="spellEnd"/>
      <w:r w:rsidR="004B43DE">
        <w:rPr>
          <w:rFonts w:ascii="Calibri" w:hAnsi="Calibri"/>
          <w:sz w:val="24"/>
          <w:szCs w:val="21"/>
          <w:lang w:val="it-IT"/>
        </w:rPr>
        <w:t>, 1998). L'accertamento</w:t>
      </w:r>
      <w:r w:rsidRPr="00493BE7">
        <w:rPr>
          <w:rFonts w:ascii="Calibri" w:hAnsi="Calibri"/>
          <w:sz w:val="24"/>
          <w:szCs w:val="21"/>
          <w:lang w:val="it-IT"/>
        </w:rPr>
        <w:t xml:space="preserve"> tramite il LIBET </w:t>
      </w:r>
      <w:r w:rsidR="004B43DE">
        <w:rPr>
          <w:rFonts w:ascii="Calibri" w:hAnsi="Calibri"/>
          <w:sz w:val="24"/>
          <w:szCs w:val="21"/>
          <w:lang w:val="it-IT"/>
        </w:rPr>
        <w:t xml:space="preserve">Booklet è concepito sia come </w:t>
      </w:r>
      <w:r w:rsidRPr="00493BE7">
        <w:rPr>
          <w:rFonts w:ascii="Calibri" w:hAnsi="Calibri"/>
          <w:sz w:val="24"/>
          <w:szCs w:val="21"/>
          <w:lang w:val="it-IT"/>
        </w:rPr>
        <w:t xml:space="preserve">modello per concettualizzare il caso clinico sia come telaio per delineare una strategia terapeutica, o almeno per accertare il grado di rispondenza del paziente a quattro livelli di intervento (sintomi, temi, piani e relazionale). Il LIBET Booklet è concepito come una intervista clinica semi-strutturata somministrata da uno psicologo formato e certificato LIBET. Tale aspetto riflette la complessità dell'intervista che prevede non solo la conoscenza approfondita del modello LIBET ma anche la comprensione della struttura e della teoria sottostante il LIBET Booklet. </w:t>
      </w:r>
      <w:r w:rsidR="004B43DE">
        <w:rPr>
          <w:rFonts w:ascii="Calibri" w:hAnsi="Calibri"/>
          <w:sz w:val="24"/>
          <w:szCs w:val="21"/>
          <w:lang w:val="it-IT"/>
        </w:rPr>
        <w:t>O</w:t>
      </w:r>
      <w:r w:rsidR="004B43DE" w:rsidRPr="00493BE7">
        <w:rPr>
          <w:rFonts w:ascii="Calibri" w:hAnsi="Calibri"/>
          <w:sz w:val="24"/>
          <w:szCs w:val="21"/>
          <w:lang w:val="it-IT"/>
        </w:rPr>
        <w:t>ltre all'impalcatura teorica del modello,</w:t>
      </w:r>
      <w:r w:rsidR="004B43DE">
        <w:rPr>
          <w:rFonts w:ascii="Calibri" w:hAnsi="Calibri"/>
          <w:sz w:val="24"/>
          <w:szCs w:val="21"/>
          <w:lang w:val="it-IT"/>
        </w:rPr>
        <w:t xml:space="preserve"> il Primary LIBET vuole offrire</w:t>
      </w:r>
      <w:r w:rsidRPr="00493BE7">
        <w:rPr>
          <w:rFonts w:ascii="Calibri" w:hAnsi="Calibri"/>
          <w:sz w:val="24"/>
          <w:szCs w:val="21"/>
          <w:lang w:val="it-IT"/>
        </w:rPr>
        <w:t xml:space="preserve"> strumenti di applicazione dell'intervista e momenti esperienzi</w:t>
      </w:r>
      <w:r w:rsidR="004B43DE">
        <w:rPr>
          <w:rFonts w:ascii="Calibri" w:hAnsi="Calibri"/>
          <w:sz w:val="24"/>
          <w:szCs w:val="21"/>
          <w:lang w:val="it-IT"/>
        </w:rPr>
        <w:t>ali super</w:t>
      </w:r>
      <w:r w:rsidR="004E75EF">
        <w:rPr>
          <w:rFonts w:ascii="Calibri" w:hAnsi="Calibri"/>
          <w:sz w:val="24"/>
          <w:szCs w:val="21"/>
          <w:lang w:val="it-IT"/>
        </w:rPr>
        <w:t>-</w:t>
      </w:r>
      <w:r w:rsidR="004B43DE">
        <w:rPr>
          <w:rFonts w:ascii="Calibri" w:hAnsi="Calibri"/>
          <w:sz w:val="24"/>
          <w:szCs w:val="21"/>
          <w:lang w:val="it-IT"/>
        </w:rPr>
        <w:t xml:space="preserve">visionati dai docenti </w:t>
      </w:r>
      <w:r w:rsidRPr="00493BE7">
        <w:rPr>
          <w:rFonts w:ascii="Calibri" w:hAnsi="Calibri"/>
          <w:sz w:val="24"/>
          <w:szCs w:val="21"/>
          <w:lang w:val="it-IT"/>
        </w:rPr>
        <w:t xml:space="preserve">che permettano </w:t>
      </w:r>
      <w:r w:rsidR="004B43DE">
        <w:rPr>
          <w:rFonts w:ascii="Calibri" w:hAnsi="Calibri"/>
          <w:sz w:val="24"/>
          <w:szCs w:val="21"/>
          <w:lang w:val="it-IT"/>
        </w:rPr>
        <w:t xml:space="preserve">di </w:t>
      </w:r>
      <w:r w:rsidRPr="00493BE7">
        <w:rPr>
          <w:rFonts w:ascii="Calibri" w:hAnsi="Calibri"/>
          <w:sz w:val="24"/>
          <w:szCs w:val="21"/>
          <w:lang w:val="it-IT"/>
        </w:rPr>
        <w:t>comprendere e di iniziare ad applicare l'intervista LIBET Booklet nel proprio contesto clinico e professionale.</w:t>
      </w:r>
    </w:p>
    <w:p w:rsidR="004E75EF" w:rsidRDefault="004E75EF" w:rsidP="004E75EF">
      <w:pPr>
        <w:spacing w:line="240" w:lineRule="auto"/>
        <w:jc w:val="both"/>
        <w:rPr>
          <w:rFonts w:ascii="Calibri" w:hAnsi="Calibri"/>
          <w:sz w:val="24"/>
          <w:szCs w:val="21"/>
          <w:lang w:val="it-IT"/>
        </w:rPr>
      </w:pPr>
    </w:p>
    <w:p w:rsidR="004212F8" w:rsidRPr="00493BE7" w:rsidRDefault="004212F8" w:rsidP="004E75EF">
      <w:pPr>
        <w:spacing w:line="240" w:lineRule="auto"/>
        <w:jc w:val="both"/>
        <w:rPr>
          <w:rFonts w:ascii="Calibri" w:hAnsi="Calibri"/>
          <w:sz w:val="24"/>
          <w:szCs w:val="21"/>
          <w:lang w:val="it-IT"/>
        </w:rPr>
        <w:sectPr w:rsidR="004212F8" w:rsidRPr="00493BE7" w:rsidSect="00493BE7">
          <w:type w:val="continuous"/>
          <w:pgSz w:w="11907" w:h="16839"/>
          <w:pgMar w:top="995" w:right="910" w:bottom="995" w:left="910" w:header="709" w:footer="709" w:gutter="0"/>
          <w:cols w:space="720"/>
          <w:docGrid w:linePitch="360"/>
        </w:sectPr>
      </w:pPr>
    </w:p>
    <w:p w:rsidR="007E6ADC" w:rsidRPr="00EF78EF" w:rsidRDefault="007E6ADC" w:rsidP="007E6ADC">
      <w:pPr>
        <w:spacing w:line="240" w:lineRule="auto"/>
        <w:jc w:val="both"/>
        <w:rPr>
          <w:rFonts w:ascii="Arial Narrow" w:hAnsi="Arial Narrow"/>
          <w:sz w:val="24"/>
          <w:szCs w:val="21"/>
          <w:lang w:val="it-IT"/>
        </w:rPr>
      </w:pPr>
      <w:r w:rsidRPr="00EF78EF">
        <w:rPr>
          <w:rFonts w:ascii="Arial Narrow" w:hAnsi="Arial Narrow"/>
          <w:sz w:val="24"/>
          <w:szCs w:val="21"/>
          <w:lang w:val="it-IT"/>
        </w:rPr>
        <w:t> </w:t>
      </w:r>
    </w:p>
    <w:p w:rsidR="00293768" w:rsidRDefault="00FF5E82" w:rsidP="0078181E">
      <w:pPr>
        <w:jc w:val="both"/>
        <w:rPr>
          <w:rFonts w:cs="Calibri"/>
          <w:lang w:val="it-IT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73E3B2" wp14:editId="24F2DD5D">
                <wp:simplePos x="0" y="0"/>
                <wp:positionH relativeFrom="column">
                  <wp:posOffset>-131283</wp:posOffset>
                </wp:positionH>
                <wp:positionV relativeFrom="paragraph">
                  <wp:posOffset>200542</wp:posOffset>
                </wp:positionV>
                <wp:extent cx="6581140" cy="3476846"/>
                <wp:effectExtent l="19050" t="19050" r="10160" b="28575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1140" cy="347684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66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66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66FF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768" w:rsidRPr="00293768" w:rsidRDefault="00293768" w:rsidP="00293768">
                            <w:pPr>
                              <w:pStyle w:val="Titolo3"/>
                              <w:spacing w:before="0"/>
                              <w:jc w:val="both"/>
                              <w:rPr>
                                <w:rFonts w:ascii="Segoe UI Light" w:hAnsi="Segoe UI Light" w:cs="Segoe UI"/>
                                <w:b/>
                                <w:bCs w:val="0"/>
                                <w:smallCaps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="Segoe UI Light" w:hAnsi="Segoe UI Light" w:cs="Segoe UI"/>
                                <w:b/>
                                <w:smallCaps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>Costo/ modalità d’iscrizione</w:t>
                            </w:r>
                          </w:p>
                          <w:p w:rsidR="00293768" w:rsidRPr="00293768" w:rsidRDefault="00293768" w:rsidP="00293768">
                            <w:pPr>
                              <w:spacing w:after="0" w:line="240" w:lineRule="auto"/>
                              <w:rPr>
                                <w:rFonts w:ascii="Segoe UI Light" w:hAnsi="Segoe UI Light" w:cs="Segoe UI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293768" w:rsidRPr="00293768" w:rsidRDefault="00293768" w:rsidP="00293768">
                            <w:pPr>
                              <w:spacing w:after="0" w:line="240" w:lineRule="auto"/>
                              <w:rPr>
                                <w:rFonts w:ascii="Segoe UI Light" w:hAnsi="Segoe UI Light" w:cs="Segoe UI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="Segoe UI Light" w:hAnsi="Segoe UI Light" w:cs="Segoe UI"/>
                                <w:b/>
                                <w:sz w:val="20"/>
                                <w:szCs w:val="20"/>
                                <w:lang w:val="it-IT"/>
                              </w:rPr>
                              <w:t>Iscrizione  intera:</w:t>
                            </w:r>
                          </w:p>
                          <w:p w:rsidR="00293768" w:rsidRPr="00293768" w:rsidRDefault="00293768" w:rsidP="00293768">
                            <w:pPr>
                              <w:spacing w:after="0" w:line="240" w:lineRule="auto"/>
                              <w:rPr>
                                <w:rFonts w:ascii="Segoe UI Light" w:hAnsi="Segoe UI Light" w:cs="Segoe UI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="Segoe UI Light" w:hAnsi="Segoe UI Light" w:cs="Segoe UI"/>
                                <w:sz w:val="20"/>
                                <w:szCs w:val="20"/>
                                <w:lang w:val="it-IT"/>
                              </w:rPr>
                              <w:t>200 euro + IVA</w:t>
                            </w:r>
                            <w:r w:rsidRPr="00293768">
                              <w:rPr>
                                <w:rFonts w:ascii="Segoe UI Light" w:hAnsi="Segoe UI Light" w:cs="Segoe UI"/>
                                <w:spacing w:val="-15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Pr="00293768">
                              <w:rPr>
                                <w:rFonts w:ascii="Segoe UI Light" w:hAnsi="Segoe UI Light" w:cs="Segoe UI"/>
                                <w:sz w:val="20"/>
                                <w:szCs w:val="20"/>
                                <w:lang w:val="it-IT"/>
                              </w:rPr>
                              <w:t>22% (244€)</w:t>
                            </w:r>
                          </w:p>
                          <w:p w:rsidR="00293768" w:rsidRPr="00293768" w:rsidRDefault="009D62DA" w:rsidP="00293768">
                            <w:pPr>
                              <w:spacing w:after="0" w:line="240" w:lineRule="auto"/>
                              <w:rPr>
                                <w:rFonts w:ascii="Segoe UI Light" w:hAnsi="Segoe UI Light" w:cs="Segoe UI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b/>
                                <w:sz w:val="20"/>
                                <w:szCs w:val="20"/>
                                <w:lang w:val="it-IT"/>
                              </w:rPr>
                              <w:t>Ex-Allievi  e collaboratori</w:t>
                            </w:r>
                            <w:r w:rsidR="00293768" w:rsidRPr="00293768">
                              <w:rPr>
                                <w:rFonts w:ascii="Segoe UI Light" w:hAnsi="Segoe UI Light" w:cs="Segoe UI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Studi Cognitivi Network: </w:t>
                            </w:r>
                          </w:p>
                          <w:p w:rsidR="00293768" w:rsidRPr="00293768" w:rsidRDefault="00293768" w:rsidP="00293768">
                            <w:pPr>
                              <w:spacing w:after="0" w:line="240" w:lineRule="auto"/>
                              <w:rPr>
                                <w:rFonts w:ascii="Segoe UI Light" w:hAnsi="Segoe UI Light" w:cs="Segoe UI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="Segoe UI Light" w:hAnsi="Segoe UI Light" w:cs="Segoe UI"/>
                                <w:sz w:val="20"/>
                                <w:szCs w:val="20"/>
                                <w:lang w:val="it-IT"/>
                              </w:rPr>
                              <w:t>150 euro + IVA 22% (183€)</w:t>
                            </w:r>
                          </w:p>
                          <w:p w:rsidR="009D62DA" w:rsidRDefault="009D62DA" w:rsidP="00293768">
                            <w:pPr>
                              <w:spacing w:line="240" w:lineRule="auto"/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293768" w:rsidRPr="00293768" w:rsidRDefault="00EF78EF" w:rsidP="00293768">
                            <w:pPr>
                              <w:spacing w:line="240" w:lineRule="auto"/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Pagamento con </w:t>
                            </w:r>
                            <w:r w:rsidR="00293768" w:rsidRPr="00293768"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>bonifico bancario intestato a: Studi Cognitivi SpA</w:t>
                            </w:r>
                          </w:p>
                          <w:p w:rsidR="00293768" w:rsidRPr="00293768" w:rsidRDefault="00293768" w:rsidP="00293768">
                            <w:pPr>
                              <w:spacing w:line="240" w:lineRule="auto"/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Banca d’appoggio: Intesa </w:t>
                            </w:r>
                            <w:proofErr w:type="spellStart"/>
                            <w:r w:rsidRPr="00293768"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>SanPaolo</w:t>
                            </w:r>
                            <w:proofErr w:type="spellEnd"/>
                            <w:r w:rsidRPr="00293768"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; </w:t>
                            </w:r>
                            <w:r w:rsidRPr="00293768">
                              <w:rPr>
                                <w:rFonts w:ascii="Segoe UI Light" w:hAnsi="Segoe UI Light"/>
                                <w:sz w:val="20"/>
                                <w:szCs w:val="20"/>
                                <w:lang w:val="it-IT"/>
                              </w:rPr>
                              <w:t>IBAN: IT92H0306909400100000009101</w:t>
                            </w:r>
                          </w:p>
                          <w:p w:rsidR="00BD2CEF" w:rsidRDefault="00EF78EF" w:rsidP="00BD2CEF">
                            <w:pPr>
                              <w:spacing w:line="240" w:lineRule="auto"/>
                              <w:rPr>
                                <w:rFonts w:ascii="Segoe UI Light" w:eastAsia="Calibri" w:hAnsi="Segoe UI Light" w:cs="Calibri"/>
                                <w:i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>C</w:t>
                            </w:r>
                            <w:r w:rsidR="00293768" w:rsidRPr="00293768"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ausale: </w:t>
                            </w:r>
                            <w:r w:rsidR="00293768" w:rsidRPr="00293768">
                              <w:rPr>
                                <w:rFonts w:ascii="Segoe UI Light" w:eastAsia="Calibri" w:hAnsi="Segoe UI Light" w:cs="Calibri"/>
                                <w:i/>
                                <w:sz w:val="20"/>
                                <w:szCs w:val="20"/>
                                <w:lang w:val="it-IT"/>
                              </w:rPr>
                              <w:t xml:space="preserve">Primary LIBET </w:t>
                            </w:r>
                            <w:r w:rsidR="00FA5FF2">
                              <w:rPr>
                                <w:rFonts w:ascii="Segoe UI Light" w:eastAsia="Calibri" w:hAnsi="Segoe UI Light" w:cs="Calibri"/>
                                <w:i/>
                                <w:sz w:val="20"/>
                                <w:szCs w:val="20"/>
                                <w:lang w:val="it-IT"/>
                              </w:rPr>
                              <w:t xml:space="preserve">gennaio/febbraio  </w:t>
                            </w:r>
                            <w:r w:rsidR="00293768" w:rsidRPr="00293768">
                              <w:rPr>
                                <w:rFonts w:ascii="Segoe UI Light" w:eastAsia="Calibri" w:hAnsi="Segoe UI Light" w:cs="Calibri"/>
                                <w:i/>
                                <w:sz w:val="20"/>
                                <w:szCs w:val="20"/>
                                <w:lang w:val="it-IT"/>
                              </w:rPr>
                              <w:t>e il proprio nome e</w:t>
                            </w:r>
                            <w:r w:rsidR="00293768" w:rsidRPr="00293768">
                              <w:rPr>
                                <w:rFonts w:ascii="Segoe UI Light" w:eastAsia="Calibri" w:hAnsi="Segoe UI Light" w:cs="Calibri"/>
                                <w:i/>
                                <w:spacing w:val="-13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="00293768" w:rsidRPr="00293768">
                              <w:rPr>
                                <w:rFonts w:ascii="Segoe UI Light" w:eastAsia="Calibri" w:hAnsi="Segoe UI Light" w:cs="Calibri"/>
                                <w:i/>
                                <w:sz w:val="20"/>
                                <w:szCs w:val="20"/>
                                <w:lang w:val="it-IT"/>
                              </w:rPr>
                              <w:t>cognome.</w:t>
                            </w:r>
                          </w:p>
                          <w:p w:rsidR="00BD2CEF" w:rsidRPr="00293768" w:rsidRDefault="00BD2CEF" w:rsidP="00BD2CEF">
                            <w:pPr>
                              <w:spacing w:line="240" w:lineRule="auto"/>
                              <w:rPr>
                                <w:rFonts w:ascii="Segoe UI Light" w:hAnsi="Segoe UI Light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BD2CEF"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Pr="00293768"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>Inviare la scheda d'iscrizione e una copia del bonifico all’i</w:t>
                            </w:r>
                            <w:r w:rsidRPr="00BD2CEF"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ndirizzo </w:t>
                            </w:r>
                            <w:proofErr w:type="spellStart"/>
                            <w:r w:rsidRPr="00BD2CEF"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>e.mail</w:t>
                            </w:r>
                            <w:proofErr w:type="spellEnd"/>
                            <w:r w:rsidRPr="00BD2CEF">
                              <w:rPr>
                                <w:rFonts w:ascii="Segoe UI Light" w:hAnsi="Segoe UI Light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: </w:t>
                            </w:r>
                            <w:r w:rsidRPr="00BD2CEF">
                              <w:rPr>
                                <w:rFonts w:ascii="Segoe UI Light" w:hAnsi="Segoe UI Light"/>
                                <w:sz w:val="20"/>
                                <w:szCs w:val="20"/>
                                <w:lang w:val="it-IT"/>
                              </w:rPr>
                              <w:t>c.corsi@studicognitivi.net</w:t>
                            </w:r>
                          </w:p>
                          <w:p w:rsidR="00293768" w:rsidRPr="00FA5FF2" w:rsidRDefault="00293768" w:rsidP="00FA5FF2">
                            <w:pPr>
                              <w:spacing w:after="0" w:line="240" w:lineRule="auto"/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FA5FF2">
                              <w:rPr>
                                <w:rFonts w:ascii="Segoe UI Light" w:hAnsi="Segoe UI Light"/>
                                <w:sz w:val="20"/>
                                <w:szCs w:val="20"/>
                                <w:lang w:val="it-IT"/>
                              </w:rPr>
                              <w:t xml:space="preserve">La scadenza per l’iscrizione è il </w:t>
                            </w:r>
                            <w:r w:rsidRP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15 </w:t>
                            </w:r>
                            <w:r w:rsidR="009D62DA" w:rsidRP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>gennaio 201</w:t>
                            </w:r>
                            <w:r w:rsid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8 - </w:t>
                            </w:r>
                            <w:r w:rsidR="009D62DA" w:rsidRP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>p</w:t>
                            </w:r>
                            <w:r w:rsid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>er il corso del 27 e 28 gennaio</w:t>
                            </w:r>
                          </w:p>
                          <w:p w:rsidR="009D62DA" w:rsidRDefault="009D62DA" w:rsidP="00FA5FF2">
                            <w:pPr>
                              <w:spacing w:after="0" w:line="240" w:lineRule="auto"/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ab/>
                            </w:r>
                            <w:r w:rsidR="00FA5FF2" w:rsidRP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ab/>
                            </w:r>
                            <w:r w:rsidR="00FA5FF2" w:rsidRP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ab/>
                            </w:r>
                            <w:r w:rsid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       </w:t>
                            </w:r>
                            <w:r w:rsidR="00FA5FF2" w:rsidRP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15 febbraio 2018 </w:t>
                            </w:r>
                            <w:r w:rsid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- </w:t>
                            </w:r>
                            <w:r w:rsidR="00FA5FF2" w:rsidRP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>per il corso del 24 e 25 febbraio</w:t>
                            </w:r>
                            <w:r w:rsidR="00FA5FF2">
                              <w:rPr>
                                <w:rFonts w:ascii="Segoe UI Light" w:hAnsi="Segoe UI Light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</w:p>
                          <w:p w:rsidR="00FA5FF2" w:rsidRPr="00293768" w:rsidRDefault="00FA5FF2" w:rsidP="00FA5FF2">
                            <w:pPr>
                              <w:spacing w:after="0" w:line="240" w:lineRule="auto"/>
                              <w:rPr>
                                <w:rFonts w:ascii="Segoe UI Light" w:hAnsi="Segoe UI Light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293768" w:rsidRPr="00293768" w:rsidRDefault="00293768" w:rsidP="00293768">
                            <w:pPr>
                              <w:spacing w:line="240" w:lineRule="auto"/>
                              <w:rPr>
                                <w:rFonts w:ascii="Segoe UI Light" w:hAnsi="Segoe UI Light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="Segoe UI Light" w:hAnsi="Segoe UI Light"/>
                                <w:b/>
                                <w:smallCaps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 xml:space="preserve">per ulteriori Informazioni </w:t>
                            </w:r>
                            <w:r w:rsidRPr="00EF78EF">
                              <w:rPr>
                                <w:rFonts w:ascii="Segoe UI Light" w:hAnsi="Segoe UI Light"/>
                                <w:smallCaps/>
                                <w:color w:val="7030A0"/>
                                <w:sz w:val="20"/>
                                <w:szCs w:val="20"/>
                                <w:lang w:val="it-IT"/>
                              </w:rPr>
                              <w:t>A</w:t>
                            </w:r>
                            <w:r w:rsidRPr="00EF78EF">
                              <w:rPr>
                                <w:rFonts w:ascii="Segoe UI Light" w:hAnsi="Segoe UI Light"/>
                                <w:sz w:val="20"/>
                                <w:szCs w:val="20"/>
                                <w:lang w:val="it-IT"/>
                              </w:rPr>
                              <w:t>lli</w:t>
                            </w:r>
                            <w:r w:rsidRPr="00293768">
                              <w:rPr>
                                <w:rFonts w:ascii="Segoe UI Light" w:hAnsi="Segoe UI Light"/>
                                <w:sz w:val="20"/>
                                <w:szCs w:val="20"/>
                                <w:lang w:val="it-IT"/>
                              </w:rPr>
                              <w:t xml:space="preserve">son Colton a.colton@studicognitivi.net </w:t>
                            </w:r>
                          </w:p>
                          <w:p w:rsidR="00293768" w:rsidRPr="00293768" w:rsidRDefault="00293768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9" type="#_x0000_t202" style="position:absolute;left:0;text-align:left;margin-left:-10.35pt;margin-top:15.8pt;width:518.2pt;height:27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" fillcolor="#e497ff" strokecolor="#6076b4 [3204]" strokeweight="2.25pt">
                <v:fill color2="#f5dfff" rotate="t" angle="315" colors="0 #e497ff;.5 #ecbfff;1 #f5dfff" focus="100%" type="gradient"/>
                <v:path arrowok="t"/>
                <v:textbox>
                  <w:txbxContent>
                    <w:p w:rsidR="00293768" w:rsidRPr="00293768" w:rsidRDefault="00293768" w:rsidP="00293768">
                      <w:pPr>
                        <w:pStyle w:val="Titolo3"/>
                        <w:spacing w:before="0"/>
                        <w:jc w:val="both"/>
                        <w:rPr>
                          <w:rFonts w:ascii="Segoe UI Light" w:hAnsi="Segoe UI Light" w:cs="Segoe UI"/>
                          <w:b/>
                          <w:bCs w:val="0"/>
                          <w:smallCaps/>
                          <w:color w:val="7030A0"/>
                          <w:sz w:val="20"/>
                          <w:szCs w:val="20"/>
                          <w:lang w:val="it-IT"/>
                        </w:rPr>
                      </w:pPr>
                      <w:r w:rsidRPr="00293768">
                        <w:rPr>
                          <w:rFonts w:ascii="Segoe UI Light" w:hAnsi="Segoe UI Light" w:cs="Segoe UI"/>
                          <w:b/>
                          <w:smallCaps/>
                          <w:color w:val="7030A0"/>
                          <w:sz w:val="20"/>
                          <w:szCs w:val="20"/>
                          <w:lang w:val="it-IT"/>
                        </w:rPr>
                        <w:t>Costo/ modalità d’iscrizione</w:t>
                      </w:r>
                    </w:p>
                    <w:p w:rsidR="00293768" w:rsidRPr="00293768" w:rsidRDefault="00293768" w:rsidP="00293768">
                      <w:pPr>
                        <w:spacing w:after="0" w:line="240" w:lineRule="auto"/>
                        <w:rPr>
                          <w:rFonts w:ascii="Segoe UI Light" w:hAnsi="Segoe UI Light" w:cs="Segoe UI"/>
                          <w:b/>
                          <w:sz w:val="20"/>
                          <w:szCs w:val="20"/>
                          <w:lang w:val="it-IT"/>
                        </w:rPr>
                      </w:pPr>
                    </w:p>
                    <w:p w:rsidR="00293768" w:rsidRPr="00293768" w:rsidRDefault="00293768" w:rsidP="00293768">
                      <w:pPr>
                        <w:spacing w:after="0" w:line="240" w:lineRule="auto"/>
                        <w:rPr>
                          <w:rFonts w:ascii="Segoe UI Light" w:hAnsi="Segoe UI Light" w:cs="Segoe UI"/>
                          <w:b/>
                          <w:sz w:val="20"/>
                          <w:szCs w:val="20"/>
                          <w:lang w:val="it-IT"/>
                        </w:rPr>
                      </w:pPr>
                      <w:r w:rsidRPr="00293768">
                        <w:rPr>
                          <w:rFonts w:ascii="Segoe UI Light" w:hAnsi="Segoe UI Light" w:cs="Segoe UI"/>
                          <w:b/>
                          <w:sz w:val="20"/>
                          <w:szCs w:val="20"/>
                          <w:lang w:val="it-IT"/>
                        </w:rPr>
                        <w:t>Iscrizione  intera:</w:t>
                      </w:r>
                    </w:p>
                    <w:p w:rsidR="00293768" w:rsidRPr="00293768" w:rsidRDefault="00293768" w:rsidP="00293768">
                      <w:pPr>
                        <w:spacing w:after="0" w:line="240" w:lineRule="auto"/>
                        <w:rPr>
                          <w:rFonts w:ascii="Segoe UI Light" w:hAnsi="Segoe UI Light" w:cs="Segoe UI"/>
                          <w:sz w:val="20"/>
                          <w:szCs w:val="20"/>
                          <w:lang w:val="it-IT"/>
                        </w:rPr>
                      </w:pPr>
                      <w:r w:rsidRPr="00293768">
                        <w:rPr>
                          <w:rFonts w:ascii="Segoe UI Light" w:hAnsi="Segoe UI Light" w:cs="Segoe UI"/>
                          <w:sz w:val="20"/>
                          <w:szCs w:val="20"/>
                          <w:lang w:val="it-IT"/>
                        </w:rPr>
                        <w:t>200 euro + IVA</w:t>
                      </w:r>
                      <w:r w:rsidRPr="00293768">
                        <w:rPr>
                          <w:rFonts w:ascii="Segoe UI Light" w:hAnsi="Segoe UI Light" w:cs="Segoe UI"/>
                          <w:spacing w:val="-15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Pr="00293768">
                        <w:rPr>
                          <w:rFonts w:ascii="Segoe UI Light" w:hAnsi="Segoe UI Light" w:cs="Segoe UI"/>
                          <w:sz w:val="20"/>
                          <w:szCs w:val="20"/>
                          <w:lang w:val="it-IT"/>
                        </w:rPr>
                        <w:t>22% (244€)</w:t>
                      </w:r>
                    </w:p>
                    <w:p w:rsidR="00293768" w:rsidRPr="00293768" w:rsidRDefault="009D62DA" w:rsidP="00293768">
                      <w:pPr>
                        <w:spacing w:after="0" w:line="240" w:lineRule="auto"/>
                        <w:rPr>
                          <w:rFonts w:ascii="Segoe UI Light" w:hAnsi="Segoe UI Light" w:cs="Segoe UI"/>
                          <w:b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Segoe UI Light" w:hAnsi="Segoe UI Light" w:cs="Segoe UI"/>
                          <w:b/>
                          <w:sz w:val="20"/>
                          <w:szCs w:val="20"/>
                          <w:lang w:val="it-IT"/>
                        </w:rPr>
                        <w:t>Ex-Allievi  e collaboratori</w:t>
                      </w:r>
                      <w:r w:rsidR="00293768" w:rsidRPr="00293768">
                        <w:rPr>
                          <w:rFonts w:ascii="Segoe UI Light" w:hAnsi="Segoe UI Light" w:cs="Segoe UI"/>
                          <w:b/>
                          <w:sz w:val="20"/>
                          <w:szCs w:val="20"/>
                          <w:lang w:val="it-IT"/>
                        </w:rPr>
                        <w:t xml:space="preserve"> Studi Cognitivi Network: </w:t>
                      </w:r>
                    </w:p>
                    <w:p w:rsidR="00293768" w:rsidRPr="00293768" w:rsidRDefault="00293768" w:rsidP="00293768">
                      <w:pPr>
                        <w:spacing w:after="0" w:line="240" w:lineRule="auto"/>
                        <w:rPr>
                          <w:rFonts w:ascii="Segoe UI Light" w:hAnsi="Segoe UI Light" w:cs="Segoe UI"/>
                          <w:sz w:val="20"/>
                          <w:szCs w:val="20"/>
                          <w:lang w:val="it-IT"/>
                        </w:rPr>
                      </w:pPr>
                      <w:r w:rsidRPr="00293768">
                        <w:rPr>
                          <w:rFonts w:ascii="Segoe UI Light" w:hAnsi="Segoe UI Light" w:cs="Segoe UI"/>
                          <w:sz w:val="20"/>
                          <w:szCs w:val="20"/>
                          <w:lang w:val="it-IT"/>
                        </w:rPr>
                        <w:t>150 euro + IVA 22% (183€)</w:t>
                      </w:r>
                    </w:p>
                    <w:p w:rsidR="009D62DA" w:rsidRDefault="009D62DA" w:rsidP="00293768">
                      <w:pPr>
                        <w:spacing w:line="240" w:lineRule="auto"/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</w:pPr>
                    </w:p>
                    <w:p w:rsidR="00293768" w:rsidRPr="00293768" w:rsidRDefault="00EF78EF" w:rsidP="00293768">
                      <w:pPr>
                        <w:spacing w:line="240" w:lineRule="auto"/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 xml:space="preserve">Pagamento con </w:t>
                      </w:r>
                      <w:r w:rsidR="00293768" w:rsidRPr="00293768"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>bonifico bancario intestato a: Studi Cognitivi SpA</w:t>
                      </w:r>
                    </w:p>
                    <w:p w:rsidR="00293768" w:rsidRPr="00293768" w:rsidRDefault="00293768" w:rsidP="00293768">
                      <w:pPr>
                        <w:spacing w:line="240" w:lineRule="auto"/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</w:pPr>
                      <w:r w:rsidRPr="00293768"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 xml:space="preserve">Banca d’appoggio: Intesa </w:t>
                      </w:r>
                      <w:proofErr w:type="spellStart"/>
                      <w:r w:rsidRPr="00293768"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>SanPaolo</w:t>
                      </w:r>
                      <w:proofErr w:type="spellEnd"/>
                      <w:r w:rsidRPr="00293768"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 xml:space="preserve">; </w:t>
                      </w:r>
                      <w:r w:rsidRPr="00293768">
                        <w:rPr>
                          <w:rFonts w:ascii="Segoe UI Light" w:hAnsi="Segoe UI Light"/>
                          <w:sz w:val="20"/>
                          <w:szCs w:val="20"/>
                          <w:lang w:val="it-IT"/>
                        </w:rPr>
                        <w:t>IBAN: IT92H0306909400100000009101</w:t>
                      </w:r>
                    </w:p>
                    <w:p w:rsidR="00BD2CEF" w:rsidRDefault="00EF78EF" w:rsidP="00BD2CEF">
                      <w:pPr>
                        <w:spacing w:line="240" w:lineRule="auto"/>
                        <w:rPr>
                          <w:rFonts w:ascii="Segoe UI Light" w:eastAsia="Calibri" w:hAnsi="Segoe UI Light" w:cs="Calibri"/>
                          <w:i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>C</w:t>
                      </w:r>
                      <w:r w:rsidR="00293768" w:rsidRPr="00293768"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 xml:space="preserve">ausale: </w:t>
                      </w:r>
                      <w:r w:rsidR="00293768" w:rsidRPr="00293768">
                        <w:rPr>
                          <w:rFonts w:ascii="Segoe UI Light" w:eastAsia="Calibri" w:hAnsi="Segoe UI Light" w:cs="Calibri"/>
                          <w:i/>
                          <w:sz w:val="20"/>
                          <w:szCs w:val="20"/>
                          <w:lang w:val="it-IT"/>
                        </w:rPr>
                        <w:t xml:space="preserve">Primary LIBET </w:t>
                      </w:r>
                      <w:r w:rsidR="00FA5FF2">
                        <w:rPr>
                          <w:rFonts w:ascii="Segoe UI Light" w:eastAsia="Calibri" w:hAnsi="Segoe UI Light" w:cs="Calibri"/>
                          <w:i/>
                          <w:sz w:val="20"/>
                          <w:szCs w:val="20"/>
                          <w:lang w:val="it-IT"/>
                        </w:rPr>
                        <w:t xml:space="preserve">gennaio/febbraio  </w:t>
                      </w:r>
                      <w:r w:rsidR="00293768" w:rsidRPr="00293768">
                        <w:rPr>
                          <w:rFonts w:ascii="Segoe UI Light" w:eastAsia="Calibri" w:hAnsi="Segoe UI Light" w:cs="Calibri"/>
                          <w:i/>
                          <w:sz w:val="20"/>
                          <w:szCs w:val="20"/>
                          <w:lang w:val="it-IT"/>
                        </w:rPr>
                        <w:t>e il proprio nome e</w:t>
                      </w:r>
                      <w:r w:rsidR="00293768" w:rsidRPr="00293768">
                        <w:rPr>
                          <w:rFonts w:ascii="Segoe UI Light" w:eastAsia="Calibri" w:hAnsi="Segoe UI Light" w:cs="Calibri"/>
                          <w:i/>
                          <w:spacing w:val="-13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="00293768" w:rsidRPr="00293768">
                        <w:rPr>
                          <w:rFonts w:ascii="Segoe UI Light" w:eastAsia="Calibri" w:hAnsi="Segoe UI Light" w:cs="Calibri"/>
                          <w:i/>
                          <w:sz w:val="20"/>
                          <w:szCs w:val="20"/>
                          <w:lang w:val="it-IT"/>
                        </w:rPr>
                        <w:t>cognome.</w:t>
                      </w:r>
                    </w:p>
                    <w:p w:rsidR="00BD2CEF" w:rsidRPr="00293768" w:rsidRDefault="00BD2CEF" w:rsidP="00BD2CEF">
                      <w:pPr>
                        <w:spacing w:line="240" w:lineRule="auto"/>
                        <w:rPr>
                          <w:rFonts w:ascii="Segoe UI Light" w:hAnsi="Segoe UI Light"/>
                          <w:sz w:val="20"/>
                          <w:szCs w:val="20"/>
                          <w:lang w:val="it-IT"/>
                        </w:rPr>
                      </w:pPr>
                      <w:r w:rsidRPr="00BD2CEF"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Pr="00293768"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>Inviare la scheda d'iscrizione e una copia del bonifico all’i</w:t>
                      </w:r>
                      <w:r w:rsidRPr="00BD2CEF"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 xml:space="preserve">ndirizzo </w:t>
                      </w:r>
                      <w:proofErr w:type="spellStart"/>
                      <w:r w:rsidRPr="00BD2CEF"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>e.mail</w:t>
                      </w:r>
                      <w:proofErr w:type="spellEnd"/>
                      <w:r w:rsidRPr="00BD2CEF">
                        <w:rPr>
                          <w:rFonts w:ascii="Segoe UI Light" w:hAnsi="Segoe UI Light"/>
                          <w:bCs/>
                          <w:sz w:val="20"/>
                          <w:szCs w:val="20"/>
                          <w:lang w:val="it-IT"/>
                        </w:rPr>
                        <w:t xml:space="preserve">: </w:t>
                      </w:r>
                      <w:r w:rsidRPr="00BD2CEF">
                        <w:rPr>
                          <w:rFonts w:ascii="Segoe UI Light" w:hAnsi="Segoe UI Light"/>
                          <w:sz w:val="20"/>
                          <w:szCs w:val="20"/>
                          <w:lang w:val="it-IT"/>
                        </w:rPr>
                        <w:t>c.corsi@studicognitivi.net</w:t>
                      </w:r>
                    </w:p>
                    <w:p w:rsidR="00293768" w:rsidRPr="00FA5FF2" w:rsidRDefault="00293768" w:rsidP="00FA5FF2">
                      <w:pPr>
                        <w:spacing w:after="0" w:line="240" w:lineRule="auto"/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</w:pPr>
                      <w:r w:rsidRPr="00FA5FF2">
                        <w:rPr>
                          <w:rFonts w:ascii="Segoe UI Light" w:hAnsi="Segoe UI Light"/>
                          <w:sz w:val="20"/>
                          <w:szCs w:val="20"/>
                          <w:lang w:val="it-IT"/>
                        </w:rPr>
                        <w:t xml:space="preserve">La scadenza per l’iscrizione è il </w:t>
                      </w:r>
                      <w:r w:rsidRP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 xml:space="preserve">15 </w:t>
                      </w:r>
                      <w:r w:rsidR="009D62DA" w:rsidRP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>gennaio 201</w:t>
                      </w:r>
                      <w:r w:rsid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 xml:space="preserve">8 - </w:t>
                      </w:r>
                      <w:r w:rsidR="009D62DA" w:rsidRP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>p</w:t>
                      </w:r>
                      <w:r w:rsid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>er il corso del 27 e 28 gennaio</w:t>
                      </w:r>
                    </w:p>
                    <w:p w:rsidR="009D62DA" w:rsidRDefault="009D62DA" w:rsidP="00FA5FF2">
                      <w:pPr>
                        <w:spacing w:after="0" w:line="240" w:lineRule="auto"/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</w:pPr>
                      <w:r w:rsidRP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ab/>
                      </w:r>
                      <w:r w:rsidR="00FA5FF2" w:rsidRP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ab/>
                      </w:r>
                      <w:r w:rsidR="00FA5FF2" w:rsidRP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ab/>
                      </w:r>
                      <w:r w:rsid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 xml:space="preserve">        </w:t>
                      </w:r>
                      <w:r w:rsidR="00FA5FF2" w:rsidRP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 xml:space="preserve">15 febbraio 2018 </w:t>
                      </w:r>
                      <w:r w:rsid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 xml:space="preserve">- </w:t>
                      </w:r>
                      <w:r w:rsidR="00FA5FF2" w:rsidRP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>per il corso del 24 e 25 febbraio</w:t>
                      </w:r>
                      <w:r w:rsidR="00FA5FF2">
                        <w:rPr>
                          <w:rFonts w:ascii="Segoe UI Light" w:hAnsi="Segoe UI Light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</w:p>
                    <w:p w:rsidR="00FA5FF2" w:rsidRPr="00293768" w:rsidRDefault="00FA5FF2" w:rsidP="00FA5FF2">
                      <w:pPr>
                        <w:spacing w:after="0" w:line="240" w:lineRule="auto"/>
                        <w:rPr>
                          <w:rFonts w:ascii="Segoe UI Light" w:hAnsi="Segoe UI Light"/>
                          <w:sz w:val="20"/>
                          <w:szCs w:val="20"/>
                          <w:lang w:val="it-IT"/>
                        </w:rPr>
                      </w:pPr>
                    </w:p>
                    <w:p w:rsidR="00293768" w:rsidRPr="00293768" w:rsidRDefault="00293768" w:rsidP="00293768">
                      <w:pPr>
                        <w:spacing w:line="240" w:lineRule="auto"/>
                        <w:rPr>
                          <w:rFonts w:ascii="Segoe UI Light" w:hAnsi="Segoe UI Light"/>
                          <w:sz w:val="20"/>
                          <w:szCs w:val="20"/>
                          <w:lang w:val="it-IT"/>
                        </w:rPr>
                      </w:pPr>
                      <w:r w:rsidRPr="00293768">
                        <w:rPr>
                          <w:rFonts w:ascii="Segoe UI Light" w:hAnsi="Segoe UI Light"/>
                          <w:b/>
                          <w:smallCaps/>
                          <w:color w:val="7030A0"/>
                          <w:sz w:val="20"/>
                          <w:szCs w:val="20"/>
                          <w:lang w:val="it-IT"/>
                        </w:rPr>
                        <w:t xml:space="preserve">per ulteriori Informazioni </w:t>
                      </w:r>
                      <w:r w:rsidRPr="00EF78EF">
                        <w:rPr>
                          <w:rFonts w:ascii="Segoe UI Light" w:hAnsi="Segoe UI Light"/>
                          <w:smallCaps/>
                          <w:color w:val="7030A0"/>
                          <w:sz w:val="20"/>
                          <w:szCs w:val="20"/>
                          <w:lang w:val="it-IT"/>
                        </w:rPr>
                        <w:t>A</w:t>
                      </w:r>
                      <w:r w:rsidRPr="00EF78EF">
                        <w:rPr>
                          <w:rFonts w:ascii="Segoe UI Light" w:hAnsi="Segoe UI Light"/>
                          <w:sz w:val="20"/>
                          <w:szCs w:val="20"/>
                          <w:lang w:val="it-IT"/>
                        </w:rPr>
                        <w:t>lli</w:t>
                      </w:r>
                      <w:r w:rsidRPr="00293768">
                        <w:rPr>
                          <w:rFonts w:ascii="Segoe UI Light" w:hAnsi="Segoe UI Light"/>
                          <w:sz w:val="20"/>
                          <w:szCs w:val="20"/>
                          <w:lang w:val="it-IT"/>
                        </w:rPr>
                        <w:t xml:space="preserve">son Colton a.colton@studicognitivi.net </w:t>
                      </w:r>
                    </w:p>
                    <w:p w:rsidR="00293768" w:rsidRPr="00293768" w:rsidRDefault="00293768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3768" w:rsidRDefault="00293768" w:rsidP="00215441">
      <w:pPr>
        <w:jc w:val="both"/>
        <w:rPr>
          <w:rFonts w:cs="Arial"/>
          <w:lang w:val="it-IT"/>
        </w:rPr>
      </w:pPr>
    </w:p>
    <w:p w:rsidR="004A1410" w:rsidRDefault="004A1410" w:rsidP="00215441">
      <w:pPr>
        <w:jc w:val="both"/>
        <w:rPr>
          <w:rFonts w:cs="Arial"/>
          <w:lang w:val="it-IT"/>
        </w:rPr>
      </w:pPr>
    </w:p>
    <w:p w:rsidR="004A1410" w:rsidRDefault="004A1410" w:rsidP="00215441">
      <w:pPr>
        <w:jc w:val="both"/>
        <w:rPr>
          <w:rFonts w:cs="Arial"/>
          <w:lang w:val="it-IT"/>
        </w:rPr>
      </w:pPr>
    </w:p>
    <w:p w:rsidR="004A1410" w:rsidRDefault="004A1410" w:rsidP="00215441">
      <w:pPr>
        <w:jc w:val="both"/>
        <w:rPr>
          <w:rFonts w:cs="Arial"/>
          <w:lang w:val="it-IT"/>
        </w:rPr>
      </w:pPr>
    </w:p>
    <w:p w:rsidR="004A1410" w:rsidRDefault="004A1410" w:rsidP="00215441">
      <w:pPr>
        <w:jc w:val="both"/>
        <w:rPr>
          <w:rFonts w:cs="Arial"/>
          <w:lang w:val="it-IT"/>
        </w:rPr>
      </w:pPr>
    </w:p>
    <w:p w:rsidR="004A1410" w:rsidRDefault="004A1410" w:rsidP="00215441">
      <w:pPr>
        <w:jc w:val="both"/>
        <w:rPr>
          <w:rFonts w:cs="Arial"/>
          <w:lang w:val="it-IT"/>
        </w:rPr>
      </w:pPr>
    </w:p>
    <w:p w:rsidR="004A1410" w:rsidRDefault="004A1410" w:rsidP="00215441">
      <w:pPr>
        <w:jc w:val="both"/>
        <w:rPr>
          <w:rFonts w:cs="Arial"/>
          <w:lang w:val="it-IT"/>
        </w:rPr>
      </w:pPr>
    </w:p>
    <w:p w:rsidR="004A1410" w:rsidRDefault="004A1410" w:rsidP="00215441">
      <w:pPr>
        <w:jc w:val="both"/>
        <w:rPr>
          <w:rFonts w:cs="Arial"/>
          <w:lang w:val="it-IT"/>
        </w:rPr>
      </w:pPr>
    </w:p>
    <w:p w:rsidR="00BD2CEF" w:rsidRDefault="00BD2CEF" w:rsidP="00215441">
      <w:pPr>
        <w:jc w:val="both"/>
        <w:rPr>
          <w:rFonts w:cs="Arial"/>
          <w:lang w:val="it-IT"/>
        </w:rPr>
      </w:pPr>
    </w:p>
    <w:p w:rsidR="00BD2CEF" w:rsidRDefault="00BD2CEF" w:rsidP="00215441">
      <w:pPr>
        <w:jc w:val="both"/>
        <w:rPr>
          <w:rFonts w:cs="Arial"/>
          <w:lang w:val="it-IT"/>
        </w:rPr>
      </w:pPr>
    </w:p>
    <w:p w:rsidR="00BD2CEF" w:rsidRDefault="00BD2CEF" w:rsidP="00215441">
      <w:pPr>
        <w:jc w:val="both"/>
        <w:rPr>
          <w:rFonts w:cs="Arial"/>
          <w:lang w:val="it-IT"/>
        </w:rPr>
      </w:pPr>
    </w:p>
    <w:p w:rsidR="00493BE7" w:rsidRDefault="00493BE7" w:rsidP="00215441">
      <w:pPr>
        <w:jc w:val="both"/>
        <w:rPr>
          <w:rFonts w:cs="Arial"/>
          <w:lang w:val="it-IT"/>
        </w:rPr>
      </w:pPr>
    </w:p>
    <w:p w:rsidR="00493BE7" w:rsidRDefault="00493BE7" w:rsidP="00215441">
      <w:pPr>
        <w:jc w:val="both"/>
        <w:rPr>
          <w:rFonts w:cs="Arial"/>
          <w:lang w:val="it-IT"/>
        </w:rPr>
      </w:pPr>
    </w:p>
    <w:p w:rsidR="00493BE7" w:rsidRDefault="00493BE7" w:rsidP="00215441">
      <w:pPr>
        <w:jc w:val="both"/>
        <w:rPr>
          <w:rFonts w:cs="Arial"/>
          <w:lang w:val="it-IT"/>
        </w:rPr>
      </w:pPr>
    </w:p>
    <w:p w:rsidR="00493BE7" w:rsidRDefault="00493BE7" w:rsidP="00215441">
      <w:pPr>
        <w:jc w:val="both"/>
        <w:rPr>
          <w:rFonts w:cs="Arial"/>
          <w:lang w:val="it-IT"/>
        </w:rPr>
      </w:pPr>
    </w:p>
    <w:p w:rsidR="00BD2CEF" w:rsidRDefault="00BD2CEF" w:rsidP="00215441">
      <w:pPr>
        <w:jc w:val="both"/>
        <w:rPr>
          <w:rFonts w:cs="Arial"/>
          <w:lang w:val="it-IT"/>
        </w:rPr>
      </w:pPr>
    </w:p>
    <w:p w:rsidR="00BD2CEF" w:rsidRDefault="00BD2CEF" w:rsidP="00215441">
      <w:pPr>
        <w:jc w:val="both"/>
        <w:rPr>
          <w:rFonts w:cs="Arial"/>
          <w:lang w:val="it-IT"/>
        </w:rPr>
      </w:pPr>
    </w:p>
    <w:p w:rsidR="00BD2CEF" w:rsidRDefault="00BD2CEF" w:rsidP="00215441">
      <w:pPr>
        <w:jc w:val="both"/>
        <w:rPr>
          <w:rFonts w:cs="Arial"/>
          <w:lang w:val="it-IT"/>
        </w:rPr>
      </w:pPr>
    </w:p>
    <w:p w:rsidR="00BD2CEF" w:rsidRDefault="00BD2CEF" w:rsidP="00215441">
      <w:pPr>
        <w:jc w:val="both"/>
        <w:rPr>
          <w:rFonts w:cs="Arial"/>
          <w:lang w:val="it-IT"/>
        </w:rPr>
      </w:pPr>
    </w:p>
    <w:p w:rsidR="00BD2CEF" w:rsidRDefault="00BD2CEF" w:rsidP="00215441">
      <w:pPr>
        <w:jc w:val="both"/>
        <w:rPr>
          <w:rFonts w:cs="Arial"/>
          <w:lang w:val="it-IT"/>
        </w:rPr>
      </w:pPr>
    </w:p>
    <w:p w:rsidR="00BD2CEF" w:rsidRDefault="00BD2CEF" w:rsidP="00215441">
      <w:pPr>
        <w:jc w:val="both"/>
        <w:rPr>
          <w:rFonts w:cs="Arial"/>
          <w:lang w:val="it-IT"/>
        </w:rPr>
      </w:pPr>
    </w:p>
    <w:p w:rsidR="00BD2CEF" w:rsidRDefault="00BD2CEF" w:rsidP="00215441">
      <w:pPr>
        <w:jc w:val="both"/>
        <w:rPr>
          <w:rFonts w:cs="Arial"/>
          <w:lang w:val="it-IT"/>
        </w:rPr>
      </w:pPr>
    </w:p>
    <w:p w:rsidR="004A1410" w:rsidRDefault="004A1410" w:rsidP="00215441">
      <w:pPr>
        <w:jc w:val="both"/>
        <w:rPr>
          <w:rFonts w:cs="Arial"/>
          <w:lang w:val="it-IT"/>
        </w:rPr>
      </w:pPr>
    </w:p>
    <w:p w:rsidR="00EF6E6B" w:rsidRPr="00BD2CEF" w:rsidRDefault="00EF6E6B" w:rsidP="00EF6E6B">
      <w:pPr>
        <w:pStyle w:val="Titolo3"/>
        <w:jc w:val="both"/>
        <w:rPr>
          <w:rFonts w:ascii="Segoe UI Light" w:hAnsi="Segoe UI Light" w:cs="Segoe UI"/>
          <w:b/>
          <w:bCs w:val="0"/>
          <w:smallCaps/>
          <w:color w:val="7030A0"/>
          <w:sz w:val="22"/>
          <w:lang w:val="it-IT"/>
        </w:rPr>
      </w:pPr>
      <w:r w:rsidRPr="00BD2CEF">
        <w:rPr>
          <w:rFonts w:ascii="Segoe UI Light" w:hAnsi="Segoe UI Light" w:cs="Segoe UI"/>
          <w:b/>
          <w:smallCaps/>
          <w:color w:val="7030A0"/>
          <w:sz w:val="22"/>
          <w:lang w:val="it-IT"/>
        </w:rPr>
        <w:lastRenderedPageBreak/>
        <w:t>Destinatari</w:t>
      </w:r>
    </w:p>
    <w:p w:rsidR="00FA5FF2" w:rsidRDefault="00EF6E6B" w:rsidP="00EF6E6B">
      <w:pPr>
        <w:pStyle w:val="Corpotesto"/>
        <w:spacing w:line="278" w:lineRule="auto"/>
        <w:ind w:left="0" w:right="254"/>
        <w:jc w:val="both"/>
        <w:rPr>
          <w:rFonts w:ascii="Segoe UI Light" w:hAnsi="Segoe UI Light" w:cs="Segoe UI"/>
          <w:sz w:val="22"/>
          <w:szCs w:val="22"/>
          <w:lang w:val="it-IT"/>
        </w:rPr>
      </w:pPr>
      <w:r w:rsidRPr="00BD2CEF">
        <w:rPr>
          <w:rFonts w:ascii="Segoe UI Light" w:hAnsi="Segoe UI Light" w:cs="Segoe UI"/>
          <w:sz w:val="22"/>
          <w:szCs w:val="22"/>
          <w:lang w:val="it-IT"/>
        </w:rPr>
        <w:t xml:space="preserve">L’iscrizione è aperta a </w:t>
      </w:r>
    </w:p>
    <w:p w:rsidR="00FA5FF2" w:rsidRDefault="00EF6E6B" w:rsidP="00EF6E6B">
      <w:pPr>
        <w:pStyle w:val="Corpotesto"/>
        <w:spacing w:line="278" w:lineRule="auto"/>
        <w:ind w:left="0" w:right="254"/>
        <w:jc w:val="both"/>
        <w:rPr>
          <w:rFonts w:ascii="Segoe UI Light" w:hAnsi="Segoe UI Light" w:cs="Segoe UI"/>
          <w:sz w:val="22"/>
          <w:szCs w:val="22"/>
          <w:lang w:val="it-IT"/>
        </w:rPr>
      </w:pPr>
      <w:r w:rsidRPr="00BD2CEF">
        <w:rPr>
          <w:rFonts w:ascii="Segoe UI Light" w:hAnsi="Segoe UI Light" w:cs="Segoe UI"/>
          <w:sz w:val="22"/>
          <w:szCs w:val="22"/>
          <w:lang w:val="it-IT"/>
        </w:rPr>
        <w:t>psi</w:t>
      </w:r>
      <w:r w:rsidR="00FA5FF2">
        <w:rPr>
          <w:rFonts w:ascii="Segoe UI Light" w:hAnsi="Segoe UI Light" w:cs="Segoe UI"/>
          <w:sz w:val="22"/>
          <w:szCs w:val="22"/>
          <w:lang w:val="it-IT"/>
        </w:rPr>
        <w:t xml:space="preserve">chiatri e </w:t>
      </w:r>
      <w:r w:rsidRPr="00BD2CEF">
        <w:rPr>
          <w:rFonts w:ascii="Segoe UI Light" w:hAnsi="Segoe UI Light" w:cs="Segoe UI"/>
          <w:sz w:val="22"/>
          <w:szCs w:val="22"/>
          <w:lang w:val="it-IT"/>
        </w:rPr>
        <w:t>psicoterapeuti</w:t>
      </w:r>
    </w:p>
    <w:p w:rsidR="00EF6E6B" w:rsidRPr="00BD2CEF" w:rsidRDefault="00EF6E6B" w:rsidP="00EF6E6B">
      <w:pPr>
        <w:pStyle w:val="Corpotesto"/>
        <w:spacing w:line="278" w:lineRule="auto"/>
        <w:ind w:left="0" w:right="254"/>
        <w:jc w:val="both"/>
        <w:rPr>
          <w:rFonts w:ascii="Segoe UI Light" w:hAnsi="Segoe UI Light" w:cs="Segoe UI"/>
          <w:sz w:val="22"/>
          <w:szCs w:val="22"/>
          <w:lang w:val="it-IT"/>
        </w:rPr>
      </w:pPr>
      <w:r w:rsidRPr="00BD2CEF">
        <w:rPr>
          <w:rFonts w:ascii="Segoe UI Light" w:hAnsi="Segoe UI Light" w:cs="Segoe UI"/>
          <w:sz w:val="22"/>
          <w:szCs w:val="22"/>
          <w:lang w:val="it-IT"/>
        </w:rPr>
        <w:t>.</w:t>
      </w:r>
    </w:p>
    <w:p w:rsidR="00EF6E6B" w:rsidRDefault="00EF6E6B" w:rsidP="00EF6E6B">
      <w:pPr>
        <w:pStyle w:val="Titolo3"/>
        <w:spacing w:before="36"/>
        <w:jc w:val="both"/>
        <w:rPr>
          <w:rFonts w:asciiTheme="minorHAnsi" w:hAnsiTheme="minorHAnsi"/>
          <w:color w:val="002060"/>
          <w:sz w:val="22"/>
          <w:u w:val="single" w:color="000000"/>
          <w:lang w:val="it-IT"/>
        </w:rPr>
      </w:pPr>
    </w:p>
    <w:p w:rsidR="00BD2CEF" w:rsidRPr="00BD2CEF" w:rsidRDefault="004212F8" w:rsidP="00BD2CEF">
      <w:pPr>
        <w:pStyle w:val="Titolo3"/>
        <w:jc w:val="both"/>
        <w:rPr>
          <w:rFonts w:ascii="Segoe UI Light" w:hAnsi="Segoe UI Light"/>
          <w:bCs w:val="0"/>
          <w:smallCaps/>
          <w:color w:val="7030A0"/>
          <w:sz w:val="22"/>
          <w:lang w:val="it-IT"/>
        </w:rPr>
      </w:pPr>
      <w:r>
        <w:rPr>
          <w:rFonts w:ascii="Segoe UI Light" w:hAnsi="Segoe UI Light" w:cs="Segoe UI"/>
          <w:b/>
          <w:i w:val="0"/>
          <w:noProof/>
          <w:sz w:val="22"/>
        </w:rPr>
        <mc:AlternateContent>
          <mc:Choice Requires="wps">
            <w:drawing>
              <wp:anchor distT="182880" distB="0" distL="114300" distR="114300" simplePos="0" relativeHeight="251671552" behindDoc="1" locked="0" layoutInCell="1" allowOverlap="1">
                <wp:simplePos x="0" y="0"/>
                <wp:positionH relativeFrom="margin">
                  <wp:posOffset>-111125</wp:posOffset>
                </wp:positionH>
                <wp:positionV relativeFrom="margin">
                  <wp:posOffset>-69850</wp:posOffset>
                </wp:positionV>
                <wp:extent cx="4419600" cy="5219700"/>
                <wp:effectExtent l="0" t="0" r="0" b="0"/>
                <wp:wrapSquare wrapText="bothSides"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9600" cy="521970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600" w:type="pct"/>
                              <w:tblBorders>
                                <w:bottom w:val="single" w:sz="18" w:space="0" w:color="6076B4" w:themeColor="accent1"/>
                              </w:tblBorders>
                              <w:tblCellMar>
                                <w:left w:w="0" w:type="dxa"/>
                                <w:bottom w:w="288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9"/>
                              <w:gridCol w:w="5572"/>
                              <w:gridCol w:w="697"/>
                            </w:tblGrid>
                            <w:tr w:rsidR="00215441" w:rsidRPr="00C34EF4" w:rsidTr="004A1410">
                              <w:trPr>
                                <w:trHeight w:val="568"/>
                              </w:trPr>
                              <w:tc>
                                <w:tcPr>
                                  <w:tcW w:w="108" w:type="pct"/>
                                </w:tcPr>
                                <w:p w:rsidR="00215441" w:rsidRPr="00EF6E6B" w:rsidRDefault="0021544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eastAsiaTheme="majorEastAsia" w:hAnsi="Segoe UI" w:cs="Segoe UI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8" w:type="pct"/>
                                </w:tcPr>
                                <w:p w:rsidR="00215441" w:rsidRPr="00EF6E6B" w:rsidRDefault="00EF6E6B" w:rsidP="004A1410">
                                  <w:pPr>
                                    <w:jc w:val="both"/>
                                    <w:rPr>
                                      <w:rFonts w:ascii="Segoe UI" w:eastAsiaTheme="majorEastAsia" w:hAnsi="Segoe UI" w:cs="Segoe UI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val="it-IT"/>
                                    </w:rPr>
                                  </w:pPr>
                                  <w:r w:rsidRPr="00EF6E6B">
                                    <w:rPr>
                                      <w:rFonts w:ascii="Segoe UI" w:hAnsi="Segoe UI" w:cs="Segoe UI"/>
                                      <w:b/>
                                      <w:lang w:val="it-IT"/>
                                    </w:rPr>
                                    <w:t xml:space="preserve">Il corso dura 16 ore e si terrà di sabato e domenica come segue: </w:t>
                                  </w:r>
                                </w:p>
                              </w:tc>
                              <w:tc>
                                <w:tcPr>
                                  <w:tcW w:w="544" w:type="pct"/>
                                </w:tcPr>
                                <w:p w:rsidR="00215441" w:rsidRPr="00EF6E6B" w:rsidRDefault="0021544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eastAsiaTheme="majorEastAsia" w:hAnsi="Segoe UI" w:cs="Segoe UI"/>
                                      <w:i/>
                                      <w:iCs/>
                                      <w:sz w:val="24"/>
                                      <w:szCs w:val="24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6E6B" w:rsidRPr="00EF6E6B" w:rsidRDefault="00EF6E6B" w:rsidP="00EF6E6B">
                            <w:pPr>
                              <w:rPr>
                                <w:rFonts w:ascii="Segoe UI" w:hAnsi="Segoe UI" w:cs="Segoe UI"/>
                                <w:i/>
                                <w:lang w:val="it-IT"/>
                              </w:rPr>
                            </w:pPr>
                            <w:r w:rsidRPr="009D62DA">
                              <w:rPr>
                                <w:rFonts w:ascii="Segoe UI" w:hAnsi="Segoe UI" w:cs="Segoe UI"/>
                                <w:i/>
                                <w:lang w:val="it-IT"/>
                              </w:rPr>
                              <w:t>Sabato  - orario: 9-18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Presentazione della cornice teorica LIBET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1"/>
                                <w:numId w:val="1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Perché la LIBET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1"/>
                                <w:numId w:val="1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Teorie e modelli integrati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1"/>
                                <w:numId w:val="1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I temi di vita e i Piani semi adattivi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1"/>
                                <w:numId w:val="1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Come usare la LIBET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Presentazione del LIBET Booklet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1"/>
                                <w:numId w:val="1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Perché è nato il LIBET Booklet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1"/>
                                <w:numId w:val="1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Come è strutturato e indicazioni/controindicazioni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Procedure del LIBET Booklet e simulate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1"/>
                                <w:numId w:val="1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Spiegazione della Parte A e simulata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1"/>
                                <w:numId w:val="1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Spiegazione della Parte B e simulata</w:t>
                            </w:r>
                          </w:p>
                          <w:p w:rsidR="00EF6E6B" w:rsidRPr="00EF6E6B" w:rsidRDefault="00EF6E6B" w:rsidP="00EF6E6B">
                            <w:pPr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</w:p>
                          <w:p w:rsidR="00EF6E6B" w:rsidRPr="00EF6E6B" w:rsidRDefault="00EF6E6B" w:rsidP="00EF6E6B">
                            <w:pPr>
                              <w:rPr>
                                <w:rFonts w:ascii="Segoe UI" w:hAnsi="Segoe UI" w:cs="Segoe UI"/>
                                <w:i/>
                                <w:lang w:val="it-IT"/>
                              </w:rPr>
                            </w:pPr>
                            <w:r w:rsidRPr="009D62DA">
                              <w:rPr>
                                <w:rFonts w:ascii="Segoe UI" w:hAnsi="Segoe UI" w:cs="Segoe UI"/>
                                <w:i/>
                                <w:lang w:val="it-IT"/>
                              </w:rPr>
                              <w:t>Domenica - orario: 9-18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Procedure del LIBET Booklet e simulate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1"/>
                                <w:numId w:val="2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Spiegazione della Parte C e simulata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Gestione dei casi particolari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-634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La restituzione del LIBET Booklet</w:t>
                            </w:r>
                          </w:p>
                          <w:p w:rsidR="00EF6E6B" w:rsidRPr="00EF6E6B" w:rsidRDefault="00EF6E6B" w:rsidP="00EF6E6B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/>
                              <w:contextualSpacing w:val="0"/>
                              <w:rPr>
                                <w:rFonts w:ascii="Segoe UI" w:hAnsi="Segoe UI" w:cs="Segoe UI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lang w:val="it-IT"/>
                              </w:rPr>
                              <w:t>Confronto e discussione delle procedure di applicazione del LIBET Booklet</w:t>
                            </w:r>
                          </w:p>
                          <w:p w:rsidR="00215441" w:rsidRPr="00EE4406" w:rsidRDefault="00215441" w:rsidP="0021544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288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30" type="#_x0000_t202" style="position:absolute;left:0;text-align:left;margin-left:-8.75pt;margin-top:-5.5pt;width:348pt;height:411pt;z-index:-251644928;visibility:visible;mso-wrap-style:square;mso-width-percent:0;mso-height-percent:0;mso-wrap-distance-left:9pt;mso-wrap-distance-top:14.4pt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" fillcolor="#e9edf2 [2579]" stroked="f" strokeweight=".5pt">
                <v:fill color2="#e6ebf0 [2899]" rotate="t" focusposition=".5,.5" focussize="" colors="0 #e3edf9;.5 #e3edf9;49807f #d8e0ea" focus="100%" type="gradientRadial"/>
                <v:path arrowok="t"/>
                <v:textbox inset="0,14.4pt,0,0">
                  <w:txbxContent>
                    <w:tbl>
                      <w:tblPr>
                        <w:tblW w:w="4600" w:type="pct"/>
                        <w:tblBorders>
                          <w:bottom w:val="single" w:sz="18" w:space="0" w:color="6076B4" w:themeColor="accent1"/>
                        </w:tblBorders>
                        <w:tblCellMar>
                          <w:left w:w="0" w:type="dxa"/>
                          <w:bottom w:w="288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9"/>
                        <w:gridCol w:w="5572"/>
                        <w:gridCol w:w="697"/>
                      </w:tblGrid>
                      <w:tr w:rsidR="00215441" w:rsidRPr="00C34EF4" w:rsidTr="004A1410">
                        <w:trPr>
                          <w:trHeight w:val="568"/>
                        </w:trPr>
                        <w:tc>
                          <w:tcPr>
                            <w:tcW w:w="108" w:type="pct"/>
                          </w:tcPr>
                          <w:p w:rsidR="00215441" w:rsidRPr="00EF6E6B" w:rsidRDefault="00215441">
                            <w:pPr>
                              <w:spacing w:after="0" w:line="240" w:lineRule="auto"/>
                              <w:jc w:val="center"/>
                              <w:rPr>
                                <w:rFonts w:ascii="Segoe UI" w:eastAsiaTheme="majorEastAsia" w:hAnsi="Segoe UI" w:cs="Segoe U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48" w:type="pct"/>
                          </w:tcPr>
                          <w:p w:rsidR="00215441" w:rsidRPr="00EF6E6B" w:rsidRDefault="00EF6E6B" w:rsidP="004A1410">
                            <w:pPr>
                              <w:jc w:val="both"/>
                              <w:rPr>
                                <w:rFonts w:ascii="Segoe UI" w:eastAsiaTheme="majorEastAsia" w:hAnsi="Segoe UI" w:cs="Segoe UI"/>
                                <w:b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EF6E6B">
                              <w:rPr>
                                <w:rFonts w:ascii="Segoe UI" w:hAnsi="Segoe UI" w:cs="Segoe UI"/>
                                <w:b/>
                                <w:lang w:val="it-IT"/>
                              </w:rPr>
                              <w:t xml:space="preserve">Il corso dura 16 ore e si terrà di sabato e domenica come segue: </w:t>
                            </w:r>
                          </w:p>
                        </w:tc>
                        <w:tc>
                          <w:tcPr>
                            <w:tcW w:w="544" w:type="pct"/>
                          </w:tcPr>
                          <w:p w:rsidR="00215441" w:rsidRPr="00EF6E6B" w:rsidRDefault="00215441">
                            <w:pPr>
                              <w:spacing w:after="0" w:line="240" w:lineRule="auto"/>
                              <w:jc w:val="center"/>
                              <w:rPr>
                                <w:rFonts w:ascii="Segoe UI" w:eastAsiaTheme="majorEastAsia" w:hAnsi="Segoe UI" w:cs="Segoe U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</w:tc>
                      </w:tr>
                    </w:tbl>
                    <w:p w:rsidR="00EF6E6B" w:rsidRPr="00EF6E6B" w:rsidRDefault="00EF6E6B" w:rsidP="00EF6E6B">
                      <w:pPr>
                        <w:rPr>
                          <w:rFonts w:ascii="Segoe UI" w:hAnsi="Segoe UI" w:cs="Segoe UI"/>
                          <w:i/>
                          <w:lang w:val="it-IT"/>
                        </w:rPr>
                      </w:pPr>
                      <w:r w:rsidRPr="009D62DA">
                        <w:rPr>
                          <w:rFonts w:ascii="Segoe UI" w:hAnsi="Segoe UI" w:cs="Segoe UI"/>
                          <w:i/>
                          <w:lang w:val="it-IT"/>
                        </w:rPr>
                        <w:t>Sabato  - orario: 9-18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Presentazione della cornice teorica LIBET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1"/>
                          <w:numId w:val="1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Perché la LIBET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1"/>
                          <w:numId w:val="1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Teorie e modelli integrati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1"/>
                          <w:numId w:val="1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I temi di vita e i Piani semi adattivi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1"/>
                          <w:numId w:val="1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Come usare la LIBET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Presentazione del LIBET Booklet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1"/>
                          <w:numId w:val="1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Perché è nato il LIBET Booklet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1"/>
                          <w:numId w:val="1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Come è strutturato e indicazioni/controindicazioni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Procedure del LIBET Booklet e simulate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1"/>
                          <w:numId w:val="1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Spiegazione della Parte A e simulata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1"/>
                          <w:numId w:val="1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Spiegazione della Parte B e simulata</w:t>
                      </w:r>
                    </w:p>
                    <w:p w:rsidR="00EF6E6B" w:rsidRPr="00EF6E6B" w:rsidRDefault="00EF6E6B" w:rsidP="00EF6E6B">
                      <w:pPr>
                        <w:rPr>
                          <w:rFonts w:ascii="Segoe UI" w:hAnsi="Segoe UI" w:cs="Segoe UI"/>
                          <w:lang w:val="it-IT"/>
                        </w:rPr>
                      </w:pPr>
                    </w:p>
                    <w:p w:rsidR="00EF6E6B" w:rsidRPr="00EF6E6B" w:rsidRDefault="00EF6E6B" w:rsidP="00EF6E6B">
                      <w:pPr>
                        <w:rPr>
                          <w:rFonts w:ascii="Segoe UI" w:hAnsi="Segoe UI" w:cs="Segoe UI"/>
                          <w:i/>
                          <w:lang w:val="it-IT"/>
                        </w:rPr>
                      </w:pPr>
                      <w:r w:rsidRPr="009D62DA">
                        <w:rPr>
                          <w:rFonts w:ascii="Segoe UI" w:hAnsi="Segoe UI" w:cs="Segoe UI"/>
                          <w:i/>
                          <w:lang w:val="it-IT"/>
                        </w:rPr>
                        <w:t>Domenica - orario: 9-18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0"/>
                          <w:numId w:val="2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Procedure del LIBET Booklet e simulate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1"/>
                          <w:numId w:val="2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Spiegazione della Parte C e simulata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0"/>
                          <w:numId w:val="2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Gestione dei casi particolari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0"/>
                          <w:numId w:val="2"/>
                        </w:numPr>
                        <w:spacing w:after="0"/>
                        <w:ind w:right="-634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La restituzione del LIBET Booklet</w:t>
                      </w:r>
                    </w:p>
                    <w:p w:rsidR="00EF6E6B" w:rsidRPr="00EF6E6B" w:rsidRDefault="00EF6E6B" w:rsidP="00EF6E6B">
                      <w:pPr>
                        <w:pStyle w:val="Paragrafoelenco"/>
                        <w:widowControl w:val="0"/>
                        <w:numPr>
                          <w:ilvl w:val="0"/>
                          <w:numId w:val="2"/>
                        </w:numPr>
                        <w:spacing w:after="0"/>
                        <w:contextualSpacing w:val="0"/>
                        <w:rPr>
                          <w:rFonts w:ascii="Segoe UI" w:hAnsi="Segoe UI" w:cs="Segoe UI"/>
                          <w:lang w:val="it-IT"/>
                        </w:rPr>
                      </w:pPr>
                      <w:r w:rsidRPr="00EF6E6B">
                        <w:rPr>
                          <w:rFonts w:ascii="Segoe UI" w:hAnsi="Segoe UI" w:cs="Segoe UI"/>
                          <w:lang w:val="it-IT"/>
                        </w:rPr>
                        <w:t>Confronto e discussione delle procedure di applicazione del LIBET Booklet</w:t>
                      </w:r>
                    </w:p>
                    <w:p w:rsidR="00215441" w:rsidRPr="00EE4406" w:rsidRDefault="00215441" w:rsidP="0021544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  <w:lang w:val="it-I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D2CEF" w:rsidRPr="00BD2CEF">
        <w:rPr>
          <w:rFonts w:ascii="Segoe UI Light" w:hAnsi="Segoe UI Light"/>
          <w:b/>
          <w:smallCaps/>
          <w:color w:val="7030A0"/>
          <w:sz w:val="22"/>
          <w:lang w:val="it-IT"/>
        </w:rPr>
        <w:t>Commissione</w:t>
      </w:r>
      <w:r w:rsidR="00BD2CEF" w:rsidRPr="00BD2CEF">
        <w:rPr>
          <w:rFonts w:ascii="Segoe UI Light" w:hAnsi="Segoe UI Light"/>
          <w:smallCaps/>
          <w:color w:val="7030A0"/>
          <w:spacing w:val="-12"/>
          <w:sz w:val="22"/>
          <w:lang w:val="it-IT"/>
        </w:rPr>
        <w:t xml:space="preserve"> </w:t>
      </w:r>
      <w:r w:rsidR="00BD2CEF" w:rsidRPr="00BD2CEF">
        <w:rPr>
          <w:rFonts w:ascii="Segoe UI Light" w:hAnsi="Segoe UI Light"/>
          <w:b/>
          <w:smallCaps/>
          <w:color w:val="7030A0"/>
          <w:sz w:val="22"/>
          <w:lang w:val="it-IT"/>
        </w:rPr>
        <w:t>Scientifica</w:t>
      </w:r>
    </w:p>
    <w:p w:rsidR="00BD2CEF" w:rsidRPr="00BD2CEF" w:rsidRDefault="00BD2CEF" w:rsidP="00BD2CEF">
      <w:pPr>
        <w:pStyle w:val="Corpotesto"/>
        <w:ind w:left="0"/>
        <w:jc w:val="both"/>
        <w:rPr>
          <w:rFonts w:ascii="Segoe UI Light" w:hAnsi="Segoe UI Light"/>
          <w:sz w:val="22"/>
          <w:szCs w:val="22"/>
          <w:lang w:val="it-IT"/>
        </w:rPr>
      </w:pPr>
      <w:r w:rsidRPr="00BD2CEF">
        <w:rPr>
          <w:rFonts w:ascii="Segoe UI Light" w:hAnsi="Segoe UI Light"/>
          <w:sz w:val="22"/>
          <w:szCs w:val="22"/>
          <w:lang w:val="it-IT"/>
        </w:rPr>
        <w:t>Dr.ssa Sandra</w:t>
      </w:r>
      <w:r w:rsidRPr="00BD2CEF">
        <w:rPr>
          <w:rFonts w:ascii="Segoe UI Light" w:hAnsi="Segoe UI Light"/>
          <w:spacing w:val="-14"/>
          <w:sz w:val="22"/>
          <w:szCs w:val="22"/>
          <w:lang w:val="it-IT"/>
        </w:rPr>
        <w:t xml:space="preserve"> </w:t>
      </w:r>
      <w:r w:rsidRPr="00BD2CEF">
        <w:rPr>
          <w:rFonts w:ascii="Segoe UI Light" w:hAnsi="Segoe UI Light"/>
          <w:sz w:val="22"/>
          <w:szCs w:val="22"/>
          <w:lang w:val="it-IT"/>
        </w:rPr>
        <w:t>Sassaroli</w:t>
      </w:r>
    </w:p>
    <w:p w:rsidR="00BD2CEF" w:rsidRPr="00BD2CEF" w:rsidRDefault="00BD2CEF" w:rsidP="00BD2CEF">
      <w:pPr>
        <w:pStyle w:val="Corpotesto"/>
        <w:spacing w:before="3"/>
        <w:ind w:left="0"/>
        <w:jc w:val="both"/>
        <w:rPr>
          <w:rFonts w:ascii="Segoe UI Light" w:hAnsi="Segoe UI Light"/>
          <w:sz w:val="22"/>
          <w:szCs w:val="22"/>
          <w:lang w:val="it-IT"/>
        </w:rPr>
      </w:pPr>
      <w:r w:rsidRPr="00BD2CEF">
        <w:rPr>
          <w:rFonts w:ascii="Segoe UI Light" w:hAnsi="Segoe UI Light"/>
          <w:sz w:val="22"/>
          <w:szCs w:val="22"/>
          <w:lang w:val="it-IT"/>
        </w:rPr>
        <w:t>Dr. Giovanni Maria</w:t>
      </w:r>
      <w:r w:rsidRPr="00BD2CEF">
        <w:rPr>
          <w:rFonts w:ascii="Segoe UI Light" w:hAnsi="Segoe UI Light"/>
          <w:spacing w:val="-13"/>
          <w:sz w:val="22"/>
          <w:szCs w:val="22"/>
          <w:lang w:val="it-IT"/>
        </w:rPr>
        <w:t xml:space="preserve"> </w:t>
      </w:r>
      <w:r w:rsidRPr="00BD2CEF">
        <w:rPr>
          <w:rFonts w:ascii="Segoe UI Light" w:hAnsi="Segoe UI Light"/>
          <w:sz w:val="22"/>
          <w:szCs w:val="22"/>
          <w:lang w:val="it-IT"/>
        </w:rPr>
        <w:t>Ruggiero</w:t>
      </w:r>
    </w:p>
    <w:p w:rsidR="00BD2CEF" w:rsidRDefault="00BD2CEF" w:rsidP="0078181E">
      <w:pPr>
        <w:pStyle w:val="Corpotesto"/>
        <w:spacing w:line="278" w:lineRule="auto"/>
        <w:ind w:left="0" w:right="-2221"/>
        <w:rPr>
          <w:rFonts w:ascii="Segoe UI Light" w:hAnsi="Segoe UI Light"/>
          <w:b/>
          <w:smallCaps/>
          <w:color w:val="7030A0"/>
          <w:sz w:val="22"/>
          <w:szCs w:val="22"/>
          <w:lang w:val="it-IT"/>
        </w:rPr>
      </w:pPr>
    </w:p>
    <w:p w:rsidR="00BD2CEF" w:rsidRPr="00BD2CEF" w:rsidRDefault="00BD2CEF" w:rsidP="0078181E">
      <w:pPr>
        <w:pStyle w:val="Corpotesto"/>
        <w:spacing w:line="278" w:lineRule="auto"/>
        <w:ind w:left="0" w:right="-2221"/>
        <w:rPr>
          <w:rFonts w:ascii="Segoe UI Light" w:hAnsi="Segoe UI Light" w:cs="Calibri"/>
          <w:i/>
          <w:sz w:val="22"/>
          <w:szCs w:val="22"/>
          <w:lang w:val="it-IT"/>
        </w:rPr>
      </w:pPr>
      <w:r w:rsidRPr="00BD2CEF">
        <w:rPr>
          <w:rFonts w:ascii="Segoe UI Light" w:hAnsi="Segoe UI Light"/>
          <w:b/>
          <w:i/>
          <w:smallCaps/>
          <w:color w:val="7030A0"/>
          <w:sz w:val="22"/>
          <w:szCs w:val="22"/>
          <w:lang w:val="it-IT"/>
        </w:rPr>
        <w:t>ECM</w:t>
      </w:r>
    </w:p>
    <w:p w:rsidR="0078181E" w:rsidRPr="00EA5C2F" w:rsidRDefault="0078181E" w:rsidP="0078181E">
      <w:pPr>
        <w:pStyle w:val="Corpotesto"/>
        <w:spacing w:line="278" w:lineRule="auto"/>
        <w:ind w:left="0" w:right="-2221"/>
        <w:rPr>
          <w:rFonts w:ascii="Segoe UI Light" w:hAnsi="Segoe UI Light" w:cs="Calibri"/>
          <w:sz w:val="22"/>
          <w:szCs w:val="22"/>
          <w:lang w:val="it-IT"/>
        </w:rPr>
      </w:pPr>
      <w:r w:rsidRPr="00EA5C2F">
        <w:rPr>
          <w:rFonts w:ascii="Segoe UI Light" w:hAnsi="Segoe UI Light" w:cs="Calibri"/>
          <w:sz w:val="22"/>
          <w:szCs w:val="22"/>
          <w:lang w:val="it-IT"/>
        </w:rPr>
        <w:t xml:space="preserve">L’evento sarà accreditato ECM per </w:t>
      </w:r>
    </w:p>
    <w:p w:rsidR="00BD2CEF" w:rsidRPr="00EA5C2F" w:rsidRDefault="0078181E" w:rsidP="0078181E">
      <w:pPr>
        <w:pStyle w:val="Corpotesto"/>
        <w:spacing w:line="278" w:lineRule="auto"/>
        <w:ind w:left="0" w:right="-2221"/>
        <w:rPr>
          <w:rFonts w:ascii="Segoe UI Light" w:hAnsi="Segoe UI Light"/>
          <w:sz w:val="22"/>
          <w:szCs w:val="22"/>
          <w:lang w:val="it-IT"/>
        </w:rPr>
      </w:pPr>
      <w:r w:rsidRPr="00EA5C2F">
        <w:rPr>
          <w:rFonts w:ascii="Segoe UI Light" w:hAnsi="Segoe UI Light" w:cs="Calibri"/>
          <w:sz w:val="22"/>
          <w:szCs w:val="22"/>
          <w:lang w:val="it-IT"/>
        </w:rPr>
        <w:t>medici</w:t>
      </w:r>
      <w:r w:rsidRPr="00EA5C2F">
        <w:rPr>
          <w:rFonts w:ascii="Segoe UI Light" w:hAnsi="Segoe UI Light" w:cs="Calibri"/>
          <w:spacing w:val="-15"/>
          <w:sz w:val="22"/>
          <w:szCs w:val="22"/>
          <w:lang w:val="it-IT"/>
        </w:rPr>
        <w:t xml:space="preserve"> </w:t>
      </w:r>
      <w:r w:rsidRPr="00EA5C2F">
        <w:rPr>
          <w:rFonts w:ascii="Segoe UI Light" w:hAnsi="Segoe UI Light" w:cs="Calibri"/>
          <w:sz w:val="22"/>
          <w:szCs w:val="22"/>
          <w:lang w:val="it-IT"/>
        </w:rPr>
        <w:t xml:space="preserve">e </w:t>
      </w:r>
      <w:r w:rsidRPr="00EA5C2F">
        <w:rPr>
          <w:rFonts w:ascii="Segoe UI Light" w:hAnsi="Segoe UI Light"/>
          <w:sz w:val="22"/>
          <w:szCs w:val="22"/>
          <w:lang w:val="it-IT"/>
        </w:rPr>
        <w:t xml:space="preserve">psicologi dal Provider Qiblì </w:t>
      </w:r>
    </w:p>
    <w:p w:rsidR="0078181E" w:rsidRPr="00EA5C2F" w:rsidRDefault="00EA5C2F" w:rsidP="0078181E">
      <w:pPr>
        <w:pStyle w:val="Corpotesto"/>
        <w:spacing w:line="278" w:lineRule="auto"/>
        <w:ind w:left="0" w:right="-2221"/>
        <w:rPr>
          <w:rFonts w:ascii="Segoe UI Light" w:hAnsi="Segoe UI Light"/>
          <w:sz w:val="22"/>
          <w:szCs w:val="22"/>
          <w:lang w:val="it-IT"/>
        </w:rPr>
      </w:pPr>
      <w:r w:rsidRPr="00EA5C2F">
        <w:rPr>
          <w:rFonts w:ascii="Segoe UI Light" w:hAnsi="Segoe UI Light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6AD9507B" wp14:editId="2DF17DFD">
            <wp:simplePos x="0" y="0"/>
            <wp:positionH relativeFrom="column">
              <wp:posOffset>1030605</wp:posOffset>
            </wp:positionH>
            <wp:positionV relativeFrom="paragraph">
              <wp:posOffset>0</wp:posOffset>
            </wp:positionV>
            <wp:extent cx="585470" cy="285750"/>
            <wp:effectExtent l="0" t="0" r="508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78181E" w:rsidRPr="00EA5C2F">
        <w:rPr>
          <w:rFonts w:ascii="Segoe UI Light" w:hAnsi="Segoe UI Light"/>
          <w:sz w:val="22"/>
          <w:szCs w:val="22"/>
          <w:lang w:val="it-IT"/>
        </w:rPr>
        <w:t>srl</w:t>
      </w:r>
      <w:proofErr w:type="spellEnd"/>
      <w:r w:rsidR="00651B18" w:rsidRPr="00EA5C2F">
        <w:rPr>
          <w:rFonts w:ascii="Segoe UI Light" w:hAnsi="Segoe UI Light"/>
          <w:sz w:val="22"/>
          <w:szCs w:val="22"/>
          <w:lang w:val="it-IT"/>
        </w:rPr>
        <w:t xml:space="preserve"> </w:t>
      </w:r>
      <w:r w:rsidR="0078181E" w:rsidRPr="00EA5C2F">
        <w:rPr>
          <w:rFonts w:ascii="Segoe UI Light" w:hAnsi="Segoe UI Light"/>
          <w:sz w:val="22"/>
          <w:szCs w:val="22"/>
          <w:lang w:val="it-IT"/>
        </w:rPr>
        <w:t xml:space="preserve"> (ID n.</w:t>
      </w:r>
      <w:r w:rsidR="0078181E" w:rsidRPr="00EA5C2F">
        <w:rPr>
          <w:rFonts w:ascii="Segoe UI Light" w:hAnsi="Segoe UI Light"/>
          <w:spacing w:val="-18"/>
          <w:sz w:val="22"/>
          <w:szCs w:val="22"/>
          <w:lang w:val="it-IT"/>
        </w:rPr>
        <w:t xml:space="preserve"> </w:t>
      </w:r>
      <w:r w:rsidR="0078181E" w:rsidRPr="00EA5C2F">
        <w:rPr>
          <w:rFonts w:ascii="Segoe UI Light" w:hAnsi="Segoe UI Light"/>
          <w:sz w:val="22"/>
          <w:szCs w:val="22"/>
          <w:lang w:val="it-IT"/>
        </w:rPr>
        <w:t>2007)</w:t>
      </w:r>
    </w:p>
    <w:p w:rsidR="00BD2CEF" w:rsidRDefault="00BD2CEF" w:rsidP="00BD2CEF">
      <w:pPr>
        <w:pStyle w:val="Titolo3"/>
        <w:spacing w:line="276" w:lineRule="auto"/>
        <w:ind w:right="285"/>
        <w:jc w:val="both"/>
        <w:rPr>
          <w:rFonts w:ascii="Segoe UI Light" w:hAnsi="Segoe UI Light" w:cs="Calibri"/>
          <w:sz w:val="22"/>
          <w:lang w:val="it-IT"/>
        </w:rPr>
      </w:pPr>
    </w:p>
    <w:p w:rsidR="00BD2CEF" w:rsidRPr="00BD2CEF" w:rsidRDefault="00BD2CEF" w:rsidP="00BD2CEF">
      <w:pPr>
        <w:pStyle w:val="Titolo3"/>
        <w:spacing w:line="276" w:lineRule="auto"/>
        <w:ind w:right="-237"/>
        <w:jc w:val="both"/>
        <w:rPr>
          <w:rFonts w:ascii="Segoe UI Light" w:hAnsi="Segoe UI Light"/>
          <w:sz w:val="22"/>
          <w:lang w:val="it-IT"/>
        </w:rPr>
      </w:pPr>
      <w:r w:rsidRPr="00BD2CEF">
        <w:rPr>
          <w:rFonts w:ascii="Segoe UI Light" w:hAnsi="Segoe UI Light" w:cs="Calibri"/>
          <w:sz w:val="22"/>
          <w:lang w:val="it-IT"/>
        </w:rPr>
        <w:t xml:space="preserve">L’attestato di partecipazione sarà rilasciato solo a </w:t>
      </w:r>
      <w:r w:rsidRPr="00BD2CEF">
        <w:rPr>
          <w:rFonts w:ascii="Segoe UI Light" w:hAnsi="Segoe UI Light"/>
          <w:sz w:val="22"/>
          <w:lang w:val="it-IT"/>
        </w:rPr>
        <w:t>coloro che avran</w:t>
      </w:r>
      <w:r w:rsidR="00145FE3">
        <w:rPr>
          <w:rFonts w:ascii="Segoe UI Light" w:hAnsi="Segoe UI Light"/>
          <w:sz w:val="22"/>
          <w:lang w:val="it-IT"/>
        </w:rPr>
        <w:t>-</w:t>
      </w:r>
      <w:r w:rsidRPr="00BD2CEF">
        <w:rPr>
          <w:rFonts w:ascii="Segoe UI Light" w:hAnsi="Segoe UI Light"/>
          <w:sz w:val="22"/>
          <w:lang w:val="it-IT"/>
        </w:rPr>
        <w:t>no presenziato a tutte le ore di lezione ed avranno effettuato il test finale di apprendimento</w:t>
      </w:r>
    </w:p>
    <w:p w:rsidR="0078181E" w:rsidRPr="00BD2CEF" w:rsidRDefault="0078181E" w:rsidP="0078181E">
      <w:pPr>
        <w:jc w:val="both"/>
        <w:rPr>
          <w:rFonts w:cs="Arial"/>
          <w:lang w:val="it-IT"/>
        </w:rPr>
      </w:pPr>
    </w:p>
    <w:p w:rsidR="00E96039" w:rsidRDefault="00E96039" w:rsidP="00E96039">
      <w:pPr>
        <w:rPr>
          <w:lang w:val="it-IT"/>
        </w:rPr>
      </w:pPr>
    </w:p>
    <w:p w:rsidR="00E96039" w:rsidRDefault="00E96039" w:rsidP="00E96039">
      <w:pPr>
        <w:rPr>
          <w:lang w:val="it-IT"/>
        </w:rPr>
      </w:pPr>
    </w:p>
    <w:p w:rsidR="00FA5FF2" w:rsidRDefault="00FA5FF2" w:rsidP="00E96039">
      <w:pPr>
        <w:rPr>
          <w:lang w:val="it-IT"/>
        </w:rPr>
      </w:pPr>
    </w:p>
    <w:p w:rsidR="00FA5FF2" w:rsidRDefault="00FA5FF2" w:rsidP="00E96039">
      <w:pPr>
        <w:rPr>
          <w:lang w:val="it-IT"/>
        </w:rPr>
      </w:pPr>
    </w:p>
    <w:p w:rsidR="00FA5FF2" w:rsidRDefault="00FA5FF2" w:rsidP="00E96039">
      <w:pPr>
        <w:rPr>
          <w:lang w:val="it-IT"/>
        </w:rPr>
      </w:pPr>
    </w:p>
    <w:p w:rsidR="00BD2CEF" w:rsidRDefault="00BD2CEF" w:rsidP="00E96039">
      <w:pPr>
        <w:rPr>
          <w:lang w:val="it-IT"/>
        </w:rPr>
      </w:pPr>
      <w:bookmarkStart w:id="0" w:name="_GoBack"/>
      <w:bookmarkEnd w:id="0"/>
    </w:p>
    <w:p w:rsidR="00E96039" w:rsidRDefault="00E96039" w:rsidP="00E96039">
      <w:pPr>
        <w:rPr>
          <w:lang w:val="it-IT"/>
        </w:rPr>
      </w:pPr>
    </w:p>
    <w:p w:rsidR="00E96039" w:rsidRDefault="00E96039" w:rsidP="00E96039">
      <w:pPr>
        <w:rPr>
          <w:lang w:val="it-IT"/>
        </w:rPr>
      </w:pPr>
    </w:p>
    <w:p w:rsidR="00E96039" w:rsidRDefault="00E96039" w:rsidP="00E96039">
      <w:pPr>
        <w:rPr>
          <w:lang w:val="it-IT"/>
        </w:rPr>
      </w:pPr>
    </w:p>
    <w:p w:rsidR="00E96039" w:rsidRDefault="00E96039" w:rsidP="00E96039">
      <w:pPr>
        <w:rPr>
          <w:lang w:val="it-IT"/>
        </w:rPr>
      </w:pPr>
    </w:p>
    <w:p w:rsidR="00E96039" w:rsidRDefault="00E96039" w:rsidP="00E96039">
      <w:pPr>
        <w:rPr>
          <w:lang w:val="it-IT"/>
        </w:rPr>
      </w:pPr>
    </w:p>
    <w:p w:rsidR="00E96039" w:rsidRDefault="00E96039" w:rsidP="00E96039">
      <w:pPr>
        <w:rPr>
          <w:lang w:val="it-IT"/>
        </w:rPr>
      </w:pPr>
    </w:p>
    <w:p w:rsidR="0078181E" w:rsidRDefault="0078181E" w:rsidP="00E96039">
      <w:pPr>
        <w:rPr>
          <w:lang w:val="it-IT"/>
        </w:rPr>
      </w:pPr>
    </w:p>
    <w:p w:rsidR="00493BE7" w:rsidRDefault="00493BE7" w:rsidP="00E96039">
      <w:pPr>
        <w:rPr>
          <w:lang w:val="it-IT"/>
        </w:rPr>
      </w:pPr>
    </w:p>
    <w:p w:rsidR="00E96039" w:rsidRDefault="004212F8" w:rsidP="00E96039">
      <w:pPr>
        <w:rPr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-35590</wp:posOffset>
                </wp:positionH>
                <wp:positionV relativeFrom="paragraph">
                  <wp:posOffset>6128</wp:posOffset>
                </wp:positionV>
                <wp:extent cx="6553200" cy="9484242"/>
                <wp:effectExtent l="0" t="0" r="0" b="317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0" cy="9484242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CCCCCC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96039" w:rsidRPr="00293768" w:rsidRDefault="00E96039" w:rsidP="00E9603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 xml:space="preserve">SCHEDA PER L'ISCRIZIONE – </w:t>
                            </w:r>
                            <w:r w:rsidR="004212F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 xml:space="preserve">PRIMARY </w:t>
                            </w: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LIBET MILANO</w:t>
                            </w:r>
                            <w:r w:rsidR="00FA5FF2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  <w:p w:rsidR="00E96039" w:rsidRPr="00293768" w:rsidRDefault="00E96039" w:rsidP="00E96039">
                            <w:pPr>
                              <w:rPr>
                                <w:rFonts w:asciiTheme="majorHAnsi" w:hAnsiTheme="majorHAnsi"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sz w:val="20"/>
                                <w:lang w:val="it-IT"/>
                              </w:rPr>
                              <w:t> </w:t>
                            </w:r>
                          </w:p>
                          <w:p w:rsidR="00E96039" w:rsidRPr="00293768" w:rsidRDefault="00E96039" w:rsidP="00E96039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Nome ________________________________________  Cognome  ________________________________________</w:t>
                            </w:r>
                          </w:p>
                          <w:p w:rsidR="00E96039" w:rsidRPr="00293768" w:rsidRDefault="00E96039" w:rsidP="00E96039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</w:p>
                          <w:p w:rsidR="00E96039" w:rsidRPr="00293768" w:rsidRDefault="00E96039" w:rsidP="00E96039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 nato/a _______________________________________________ il _______________________________</w:t>
                            </w:r>
                          </w:p>
                          <w:p w:rsidR="00E96039" w:rsidRPr="00293768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 </w:t>
                            </w:r>
                          </w:p>
                          <w:p w:rsidR="00E96039" w:rsidRPr="00293768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Via __________________________________________________________________________</w:t>
                            </w:r>
                          </w:p>
                          <w:p w:rsidR="00E96039" w:rsidRPr="00293768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 </w:t>
                            </w:r>
                          </w:p>
                          <w:p w:rsidR="00E96039" w:rsidRPr="00293768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n° ________</w:t>
                            </w:r>
                            <w:r w:rsidR="00293768"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___________</w:t>
                            </w: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____  Cap _____________________________</w:t>
                            </w:r>
                          </w:p>
                          <w:p w:rsidR="00E96039" w:rsidRPr="00293768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 </w:t>
                            </w:r>
                          </w:p>
                          <w:p w:rsidR="00E96039" w:rsidRPr="00293768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Citta _____________________________________</w:t>
                            </w:r>
                            <w:r w:rsidR="00293768"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_______________________________</w:t>
                            </w: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_______</w:t>
                            </w:r>
                          </w:p>
                          <w:p w:rsidR="00E96039" w:rsidRPr="00293768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 </w:t>
                            </w:r>
                          </w:p>
                          <w:p w:rsidR="00E96039" w:rsidRPr="00293768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Tel______________________________________________</w:t>
                            </w:r>
                          </w:p>
                          <w:p w:rsidR="00E96039" w:rsidRPr="00293768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 </w:t>
                            </w:r>
                          </w:p>
                          <w:p w:rsidR="00E96039" w:rsidRPr="0078181E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</w:pPr>
                            <w:r w:rsidRPr="0078181E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>E.mail___________________________________</w:t>
                            </w:r>
                            <w:r w:rsidR="00293768" w:rsidRPr="0078181E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>_______________</w:t>
                            </w:r>
                            <w:r w:rsidRPr="0078181E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>_________</w:t>
                            </w:r>
                          </w:p>
                          <w:p w:rsidR="00E96039" w:rsidRPr="0078181E" w:rsidRDefault="00E96039" w:rsidP="00E96039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</w:pPr>
                            <w:r w:rsidRPr="0078181E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> </w:t>
                            </w:r>
                          </w:p>
                          <w:p w:rsidR="00E96039" w:rsidRDefault="00E96039" w:rsidP="00E96039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</w:pPr>
                            <w:r w:rsidRPr="0078181E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>C/F  _____________________________</w:t>
                            </w:r>
                            <w:r w:rsidR="00293768" w:rsidRPr="0078181E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>_______</w:t>
                            </w:r>
                            <w:r w:rsidRPr="0078181E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>________</w:t>
                            </w:r>
                            <w:r w:rsidR="00293768" w:rsidRPr="0078181E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 xml:space="preserve">___ </w:t>
                            </w:r>
                            <w:r w:rsidRPr="0078181E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>P.IVA _________________________________________</w:t>
                            </w:r>
                          </w:p>
                          <w:p w:rsidR="00FA5FF2" w:rsidRDefault="00FA5FF2" w:rsidP="00E96039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>Iscrizione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>corso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</w:rPr>
                              <w:t xml:space="preserve"> :</w:t>
                            </w:r>
                          </w:p>
                          <w:p w:rsidR="00FA5FF2" w:rsidRPr="00FA5FF2" w:rsidRDefault="00FA5FF2" w:rsidP="00E96039">
                            <w:pPr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</w:pPr>
                            <w:r w:rsidRPr="00FA5FF2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>|__| Primary LIBET 27 e 28 Gennaio 2018</w:t>
                            </w:r>
                          </w:p>
                          <w:p w:rsidR="00FA5FF2" w:rsidRPr="00FA5FF2" w:rsidRDefault="00FA5FF2" w:rsidP="00E96039">
                            <w:pPr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</w:pPr>
                            <w:r w:rsidRPr="00FA5FF2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>|__| Primary LIBET 24 e 25 Febbraio 2018</w:t>
                            </w:r>
                          </w:p>
                          <w:p w:rsidR="00E96039" w:rsidRPr="00FA5FF2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</w:pPr>
                            <w:r w:rsidRPr="00FA5FF2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> </w:t>
                            </w:r>
                          </w:p>
                          <w:p w:rsidR="00E96039" w:rsidRPr="00293768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>Richiedo la certificazione ECM   sì________ no__________</w:t>
                            </w:r>
                          </w:p>
                          <w:p w:rsidR="00E96039" w:rsidRPr="00293768" w:rsidRDefault="00E96039" w:rsidP="00293768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b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> </w:t>
                            </w:r>
                            <w:r w:rsidRPr="00293768">
                              <w:rPr>
                                <w:rFonts w:asciiTheme="majorHAnsi" w:hAnsiTheme="majorHAnsi"/>
                                <w:b/>
                                <w:sz w:val="20"/>
                                <w:lang w:val="it-IT"/>
                              </w:rPr>
                              <w:t>Selezionare:</w:t>
                            </w:r>
                          </w:p>
                          <w:p w:rsidR="00E96039" w:rsidRPr="00293768" w:rsidRDefault="00E96039" w:rsidP="00E96039">
                            <w:pPr>
                              <w:spacing w:before="1"/>
                              <w:jc w:val="both"/>
                              <w:rPr>
                                <w:rFonts w:asciiTheme="majorHAnsi" w:hAnsiTheme="majorHAnsi"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sz w:val="20"/>
                                <w:lang w:val="it-IT"/>
                              </w:rPr>
                              <w:t>|___| Iscrizione  intera: €244,00</w:t>
                            </w:r>
                          </w:p>
                          <w:p w:rsidR="00E96039" w:rsidRPr="00293768" w:rsidRDefault="00E96039" w:rsidP="00FA5FF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sz w:val="20"/>
                                <w:lang w:val="it-IT"/>
                              </w:rPr>
                              <w:t xml:space="preserve">|___| </w:t>
                            </w:r>
                            <w:r w:rsidR="00FA5FF2">
                              <w:rPr>
                                <w:rFonts w:ascii="Segoe UI Light" w:hAnsi="Segoe UI Light" w:cs="Segoe UI"/>
                                <w:sz w:val="20"/>
                                <w:szCs w:val="20"/>
                                <w:lang w:val="it-IT"/>
                              </w:rPr>
                              <w:t>Ex-a</w:t>
                            </w:r>
                            <w:r w:rsidR="00FA5FF2" w:rsidRPr="00FA5FF2">
                              <w:rPr>
                                <w:rFonts w:ascii="Segoe UI Light" w:hAnsi="Segoe UI Light" w:cs="Segoe UI"/>
                                <w:sz w:val="20"/>
                                <w:szCs w:val="20"/>
                                <w:lang w:val="it-IT"/>
                              </w:rPr>
                              <w:t>llievi  e collaboratori Studi Cognitivi Network:</w:t>
                            </w:r>
                            <w:r w:rsidR="00FA5FF2" w:rsidRPr="00293768">
                              <w:rPr>
                                <w:rFonts w:ascii="Segoe UI Light" w:hAnsi="Segoe UI Light" w:cs="Segoe UI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Pr="00293768">
                              <w:rPr>
                                <w:rFonts w:asciiTheme="majorHAnsi" w:hAnsiTheme="majorHAnsi"/>
                                <w:sz w:val="20"/>
                                <w:lang w:val="it-IT"/>
                              </w:rPr>
                              <w:t xml:space="preserve">  €183,00</w:t>
                            </w:r>
                          </w:p>
                          <w:p w:rsidR="00293768" w:rsidRPr="00293768" w:rsidRDefault="00293768" w:rsidP="00E96039">
                            <w:pPr>
                              <w:spacing w:before="1"/>
                              <w:jc w:val="both"/>
                              <w:rPr>
                                <w:rFonts w:asciiTheme="majorHAnsi" w:hAnsiTheme="majorHAnsi"/>
                                <w:sz w:val="20"/>
                                <w:lang w:val="it-IT"/>
                              </w:rPr>
                            </w:pPr>
                          </w:p>
                          <w:p w:rsidR="00E96039" w:rsidRPr="00293768" w:rsidRDefault="00E96039" w:rsidP="00E96039">
                            <w:pPr>
                              <w:spacing w:line="300" w:lineRule="auto"/>
                              <w:rPr>
                                <w:rFonts w:asciiTheme="majorHAnsi" w:hAnsiTheme="majorHAnsi"/>
                                <w:i/>
                                <w:i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i/>
                                <w:iCs/>
                                <w:sz w:val="20"/>
                                <w:lang w:val="it-IT"/>
                              </w:rPr>
                              <w:t xml:space="preserve">Autorizzo la trattazione dei miei dati personali ai sensi del D. </w:t>
                            </w:r>
                            <w:proofErr w:type="spellStart"/>
                            <w:r w:rsidRPr="00293768">
                              <w:rPr>
                                <w:rFonts w:asciiTheme="majorHAnsi" w:hAnsiTheme="majorHAnsi"/>
                                <w:i/>
                                <w:iCs/>
                                <w:sz w:val="20"/>
                                <w:lang w:val="it-IT"/>
                              </w:rPr>
                              <w:t>Lgs</w:t>
                            </w:r>
                            <w:proofErr w:type="spellEnd"/>
                            <w:r w:rsidRPr="00293768">
                              <w:rPr>
                                <w:rFonts w:asciiTheme="majorHAnsi" w:hAnsiTheme="majorHAnsi"/>
                                <w:i/>
                                <w:iCs/>
                                <w:sz w:val="20"/>
                                <w:lang w:val="it-IT"/>
                              </w:rPr>
                              <w:t xml:space="preserve"> 196/2003 </w:t>
                            </w:r>
                          </w:p>
                          <w:p w:rsidR="00E96039" w:rsidRPr="00293768" w:rsidRDefault="00E96039" w:rsidP="00E96039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it-IT"/>
                              </w:rPr>
                              <w:t> </w:t>
                            </w:r>
                          </w:p>
                          <w:p w:rsidR="00293768" w:rsidRPr="00293768" w:rsidRDefault="00E96039" w:rsidP="00BD2CEF">
                            <w:pPr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 xml:space="preserve">Data……./………/………… </w:t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  <w:t xml:space="preserve">         </w:t>
                            </w:r>
                            <w:r w:rsidR="00293768"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293768"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293768"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293768"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293768"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293768"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 xml:space="preserve">    </w:t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BD2CEF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>___</w:t>
                            </w:r>
                            <w:r w:rsidR="00293768"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>_______</w:t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>____________________</w:t>
                            </w:r>
                          </w:p>
                          <w:p w:rsidR="00E96039" w:rsidRPr="00293768" w:rsidRDefault="00293768" w:rsidP="00293768">
                            <w:pPr>
                              <w:rPr>
                                <w:rFonts w:asciiTheme="majorHAnsi" w:hAnsiTheme="majorHAnsi"/>
                                <w:bCs/>
                                <w:sz w:val="20"/>
                              </w:rPr>
                            </w:pP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ab/>
                            </w:r>
                            <w:r w:rsidR="00E96039" w:rsidRPr="00293768">
                              <w:rPr>
                                <w:rFonts w:asciiTheme="majorHAnsi" w:hAnsiTheme="majorHAnsi"/>
                                <w:bCs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293768">
                              <w:rPr>
                                <w:rFonts w:asciiTheme="majorHAnsi" w:hAnsiTheme="majorHAnsi"/>
                                <w:bCs/>
                                <w:sz w:val="20"/>
                              </w:rPr>
                              <w:t>F</w:t>
                            </w:r>
                            <w:r w:rsidR="00E96039" w:rsidRPr="00293768">
                              <w:rPr>
                                <w:rFonts w:asciiTheme="majorHAnsi" w:hAnsiTheme="majorHAnsi"/>
                                <w:bCs/>
                                <w:sz w:val="20"/>
                              </w:rPr>
                              <w:t>irma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2.8pt;margin-top:.5pt;width:516pt;height:746.8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" fillcolor="#d8d8d8" stroked="f" strokeweight="0" insetpen="t">
                <v:shadow color="#ccc" opacity=".5" offset="-6pt,-6pt"/>
                <o:lock v:ext="edit" shapetype="t"/>
                <v:textbox inset="2.85pt,2.85pt,2.85pt,2.85pt">
                  <w:txbxContent>
                    <w:p w:rsidR="00E96039" w:rsidRPr="00293768" w:rsidRDefault="00E96039" w:rsidP="00E9603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 xml:space="preserve">SCHEDA PER L'ISCRIZIONE – </w:t>
                      </w:r>
                      <w:r w:rsidR="004212F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 xml:space="preserve">PRIMARY </w:t>
                      </w: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LIBET MILANO</w:t>
                      </w:r>
                      <w:r w:rsidR="00FA5FF2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 xml:space="preserve"> 2018</w:t>
                      </w:r>
                    </w:p>
                    <w:p w:rsidR="00E96039" w:rsidRPr="00293768" w:rsidRDefault="00E96039" w:rsidP="00E96039">
                      <w:pPr>
                        <w:rPr>
                          <w:rFonts w:asciiTheme="majorHAnsi" w:hAnsiTheme="majorHAnsi"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sz w:val="20"/>
                          <w:lang w:val="it-IT"/>
                        </w:rPr>
                        <w:t> </w:t>
                      </w:r>
                    </w:p>
                    <w:p w:rsidR="00E96039" w:rsidRPr="00293768" w:rsidRDefault="00E96039" w:rsidP="00E96039">
                      <w:pPr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Nome ________________________________________  Cognome  ________________________________________</w:t>
                      </w:r>
                    </w:p>
                    <w:p w:rsidR="00E96039" w:rsidRPr="00293768" w:rsidRDefault="00E96039" w:rsidP="00E96039">
                      <w:pPr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</w:p>
                    <w:p w:rsidR="00E96039" w:rsidRPr="00293768" w:rsidRDefault="00E96039" w:rsidP="00E96039">
                      <w:pPr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 nato/a _______________________________________________ il _______________________________</w:t>
                      </w:r>
                    </w:p>
                    <w:p w:rsidR="00E96039" w:rsidRPr="00293768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 </w:t>
                      </w:r>
                    </w:p>
                    <w:p w:rsidR="00E96039" w:rsidRPr="00293768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Via __________________________________________________________________________</w:t>
                      </w:r>
                    </w:p>
                    <w:p w:rsidR="00E96039" w:rsidRPr="00293768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 </w:t>
                      </w:r>
                    </w:p>
                    <w:p w:rsidR="00E96039" w:rsidRPr="00293768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n° ________</w:t>
                      </w:r>
                      <w:r w:rsidR="00293768"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___________</w:t>
                      </w: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____  Cap _____________________________</w:t>
                      </w:r>
                    </w:p>
                    <w:p w:rsidR="00E96039" w:rsidRPr="00293768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 </w:t>
                      </w:r>
                    </w:p>
                    <w:p w:rsidR="00E96039" w:rsidRPr="00293768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Citta _____________________________________</w:t>
                      </w:r>
                      <w:r w:rsidR="00293768"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_______________________________</w:t>
                      </w: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_______</w:t>
                      </w:r>
                    </w:p>
                    <w:p w:rsidR="00E96039" w:rsidRPr="00293768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 </w:t>
                      </w:r>
                    </w:p>
                    <w:p w:rsidR="00E96039" w:rsidRPr="00293768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Tel______________________________________________</w:t>
                      </w:r>
                    </w:p>
                    <w:p w:rsidR="00E96039" w:rsidRPr="00293768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 </w:t>
                      </w:r>
                    </w:p>
                    <w:p w:rsidR="00E96039" w:rsidRPr="0078181E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</w:pPr>
                      <w:r w:rsidRPr="0078181E"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>E.mail___________________________________</w:t>
                      </w:r>
                      <w:r w:rsidR="00293768" w:rsidRPr="0078181E"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>_______________</w:t>
                      </w:r>
                      <w:r w:rsidRPr="0078181E"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>_________</w:t>
                      </w:r>
                    </w:p>
                    <w:p w:rsidR="00E96039" w:rsidRPr="0078181E" w:rsidRDefault="00E96039" w:rsidP="00E96039">
                      <w:pPr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</w:pPr>
                      <w:r w:rsidRPr="0078181E"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> </w:t>
                      </w:r>
                    </w:p>
                    <w:p w:rsidR="00E96039" w:rsidRDefault="00E96039" w:rsidP="00E96039">
                      <w:pPr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</w:pPr>
                      <w:r w:rsidRPr="0078181E"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>C/F  _____________________________</w:t>
                      </w:r>
                      <w:r w:rsidR="00293768" w:rsidRPr="0078181E"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>_______</w:t>
                      </w:r>
                      <w:r w:rsidRPr="0078181E"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>________</w:t>
                      </w:r>
                      <w:r w:rsidR="00293768" w:rsidRPr="0078181E"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 xml:space="preserve">___ </w:t>
                      </w:r>
                      <w:r w:rsidRPr="0078181E"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>P.IVA _________________________________________</w:t>
                      </w:r>
                    </w:p>
                    <w:p w:rsidR="00FA5FF2" w:rsidRDefault="00FA5FF2" w:rsidP="00E96039">
                      <w:pPr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>Iscrizione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>corso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</w:rPr>
                        <w:t xml:space="preserve"> :</w:t>
                      </w:r>
                    </w:p>
                    <w:p w:rsidR="00FA5FF2" w:rsidRPr="00FA5FF2" w:rsidRDefault="00FA5FF2" w:rsidP="00E96039">
                      <w:pPr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</w:pPr>
                      <w:r w:rsidRPr="00FA5FF2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>|__| Primary LIBET 27 e 28 Gennaio 2018</w:t>
                      </w:r>
                    </w:p>
                    <w:p w:rsidR="00FA5FF2" w:rsidRPr="00FA5FF2" w:rsidRDefault="00FA5FF2" w:rsidP="00E96039">
                      <w:pPr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</w:pPr>
                      <w:r w:rsidRPr="00FA5FF2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>|__| Primary LIBET 24 e 25 Febbraio 2018</w:t>
                      </w:r>
                    </w:p>
                    <w:p w:rsidR="00E96039" w:rsidRPr="00FA5FF2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</w:pPr>
                      <w:r w:rsidRPr="00FA5FF2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> </w:t>
                      </w:r>
                    </w:p>
                    <w:p w:rsidR="00E96039" w:rsidRPr="00293768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>Richiedo la certificazione ECM   sì________ no__________</w:t>
                      </w:r>
                    </w:p>
                    <w:p w:rsidR="00E96039" w:rsidRPr="00293768" w:rsidRDefault="00E96039" w:rsidP="00293768">
                      <w:pPr>
                        <w:spacing w:line="300" w:lineRule="auto"/>
                        <w:rPr>
                          <w:rFonts w:asciiTheme="majorHAnsi" w:hAnsiTheme="majorHAnsi"/>
                          <w:b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> </w:t>
                      </w:r>
                      <w:r w:rsidRPr="00293768">
                        <w:rPr>
                          <w:rFonts w:asciiTheme="majorHAnsi" w:hAnsiTheme="majorHAnsi"/>
                          <w:b/>
                          <w:sz w:val="20"/>
                          <w:lang w:val="it-IT"/>
                        </w:rPr>
                        <w:t>Selezionare:</w:t>
                      </w:r>
                    </w:p>
                    <w:p w:rsidR="00E96039" w:rsidRPr="00293768" w:rsidRDefault="00E96039" w:rsidP="00E96039">
                      <w:pPr>
                        <w:spacing w:before="1"/>
                        <w:jc w:val="both"/>
                        <w:rPr>
                          <w:rFonts w:asciiTheme="majorHAnsi" w:hAnsiTheme="majorHAnsi"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sz w:val="20"/>
                          <w:lang w:val="it-IT"/>
                        </w:rPr>
                        <w:t>|___| Iscrizione  intera: €244,00</w:t>
                      </w:r>
                    </w:p>
                    <w:p w:rsidR="00E96039" w:rsidRPr="00293768" w:rsidRDefault="00E96039" w:rsidP="00FA5FF2">
                      <w:pPr>
                        <w:spacing w:after="0" w:line="240" w:lineRule="auto"/>
                        <w:rPr>
                          <w:rFonts w:asciiTheme="majorHAnsi" w:hAnsiTheme="majorHAnsi"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sz w:val="20"/>
                          <w:lang w:val="it-IT"/>
                        </w:rPr>
                        <w:t xml:space="preserve">|___| </w:t>
                      </w:r>
                      <w:r w:rsidR="00FA5FF2">
                        <w:rPr>
                          <w:rFonts w:ascii="Segoe UI Light" w:hAnsi="Segoe UI Light" w:cs="Segoe UI"/>
                          <w:sz w:val="20"/>
                          <w:szCs w:val="20"/>
                          <w:lang w:val="it-IT"/>
                        </w:rPr>
                        <w:t>Ex-a</w:t>
                      </w:r>
                      <w:r w:rsidR="00FA5FF2" w:rsidRPr="00FA5FF2">
                        <w:rPr>
                          <w:rFonts w:ascii="Segoe UI Light" w:hAnsi="Segoe UI Light" w:cs="Segoe UI"/>
                          <w:sz w:val="20"/>
                          <w:szCs w:val="20"/>
                          <w:lang w:val="it-IT"/>
                        </w:rPr>
                        <w:t>llievi  e collaboratori Studi Cognitivi Network:</w:t>
                      </w:r>
                      <w:r w:rsidR="00FA5FF2" w:rsidRPr="00293768">
                        <w:rPr>
                          <w:rFonts w:ascii="Segoe UI Light" w:hAnsi="Segoe UI Light" w:cs="Segoe UI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Pr="00293768">
                        <w:rPr>
                          <w:rFonts w:asciiTheme="majorHAnsi" w:hAnsiTheme="majorHAnsi"/>
                          <w:sz w:val="20"/>
                          <w:lang w:val="it-IT"/>
                        </w:rPr>
                        <w:t xml:space="preserve">  €183,00</w:t>
                      </w:r>
                    </w:p>
                    <w:p w:rsidR="00293768" w:rsidRPr="00293768" w:rsidRDefault="00293768" w:rsidP="00E96039">
                      <w:pPr>
                        <w:spacing w:before="1"/>
                        <w:jc w:val="both"/>
                        <w:rPr>
                          <w:rFonts w:asciiTheme="majorHAnsi" w:hAnsiTheme="majorHAnsi"/>
                          <w:sz w:val="20"/>
                          <w:lang w:val="it-IT"/>
                        </w:rPr>
                      </w:pPr>
                    </w:p>
                    <w:p w:rsidR="00E96039" w:rsidRPr="00293768" w:rsidRDefault="00E96039" w:rsidP="00E96039">
                      <w:pPr>
                        <w:spacing w:line="300" w:lineRule="auto"/>
                        <w:rPr>
                          <w:rFonts w:asciiTheme="majorHAnsi" w:hAnsiTheme="majorHAnsi"/>
                          <w:i/>
                          <w:i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i/>
                          <w:iCs/>
                          <w:sz w:val="20"/>
                          <w:lang w:val="it-IT"/>
                        </w:rPr>
                        <w:t xml:space="preserve">Autorizzo la trattazione dei miei dati personali ai sensi del D. </w:t>
                      </w:r>
                      <w:proofErr w:type="spellStart"/>
                      <w:r w:rsidRPr="00293768">
                        <w:rPr>
                          <w:rFonts w:asciiTheme="majorHAnsi" w:hAnsiTheme="majorHAnsi"/>
                          <w:i/>
                          <w:iCs/>
                          <w:sz w:val="20"/>
                          <w:lang w:val="it-IT"/>
                        </w:rPr>
                        <w:t>Lgs</w:t>
                      </w:r>
                      <w:proofErr w:type="spellEnd"/>
                      <w:r w:rsidRPr="00293768">
                        <w:rPr>
                          <w:rFonts w:asciiTheme="majorHAnsi" w:hAnsiTheme="majorHAnsi"/>
                          <w:i/>
                          <w:iCs/>
                          <w:sz w:val="20"/>
                          <w:lang w:val="it-IT"/>
                        </w:rPr>
                        <w:t xml:space="preserve"> 196/2003 </w:t>
                      </w:r>
                    </w:p>
                    <w:p w:rsidR="00E96039" w:rsidRPr="00293768" w:rsidRDefault="00E96039" w:rsidP="00E96039">
                      <w:pPr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/>
                          <w:bCs/>
                          <w:sz w:val="20"/>
                          <w:lang w:val="it-IT"/>
                        </w:rPr>
                        <w:t> </w:t>
                      </w:r>
                    </w:p>
                    <w:p w:rsidR="00293768" w:rsidRPr="00293768" w:rsidRDefault="00E96039" w:rsidP="00BD2CEF">
                      <w:pPr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</w:pP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 xml:space="preserve">Data……./………/………… </w:t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  <w:t xml:space="preserve">         </w:t>
                      </w:r>
                      <w:r w:rsidR="00293768"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293768"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293768"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293768"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293768"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293768"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 xml:space="preserve">    </w:t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BD2CEF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>___</w:t>
                      </w:r>
                      <w:r w:rsidR="00293768"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>_______</w:t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>____________________</w:t>
                      </w:r>
                    </w:p>
                    <w:p w:rsidR="00E96039" w:rsidRPr="00293768" w:rsidRDefault="00293768" w:rsidP="00293768">
                      <w:pPr>
                        <w:rPr>
                          <w:rFonts w:asciiTheme="majorHAnsi" w:hAnsiTheme="majorHAnsi"/>
                          <w:bCs/>
                          <w:sz w:val="20"/>
                        </w:rPr>
                      </w:pP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ab/>
                      </w:r>
                      <w:r w:rsidR="00E96039" w:rsidRPr="00293768">
                        <w:rPr>
                          <w:rFonts w:asciiTheme="majorHAnsi" w:hAnsiTheme="majorHAnsi"/>
                          <w:bCs/>
                          <w:sz w:val="20"/>
                          <w:lang w:val="it-IT"/>
                        </w:rPr>
                        <w:t xml:space="preserve"> </w:t>
                      </w:r>
                      <w:r w:rsidRPr="00293768">
                        <w:rPr>
                          <w:rFonts w:asciiTheme="majorHAnsi" w:hAnsiTheme="majorHAnsi"/>
                          <w:bCs/>
                          <w:sz w:val="20"/>
                        </w:rPr>
                        <w:t>F</w:t>
                      </w:r>
                      <w:r w:rsidR="00E96039" w:rsidRPr="00293768">
                        <w:rPr>
                          <w:rFonts w:asciiTheme="majorHAnsi" w:hAnsiTheme="majorHAnsi"/>
                          <w:bCs/>
                          <w:sz w:val="20"/>
                        </w:rPr>
                        <w:t>irma</w:t>
                      </w:r>
                    </w:p>
                  </w:txbxContent>
                </v:textbox>
              </v:shape>
            </w:pict>
          </mc:Fallback>
        </mc:AlternateContent>
      </w:r>
    </w:p>
    <w:p w:rsidR="00E96039" w:rsidRPr="00E96039" w:rsidRDefault="00E96039" w:rsidP="00E96039">
      <w:pPr>
        <w:rPr>
          <w:lang w:val="it-IT"/>
        </w:rPr>
      </w:pPr>
    </w:p>
    <w:sectPr w:rsidR="00E96039" w:rsidRPr="00E96039" w:rsidSect="00492BDF">
      <w:type w:val="continuous"/>
      <w:pgSz w:w="11907" w:h="16839"/>
      <w:pgMar w:top="995" w:right="910" w:bottom="995" w:left="910" w:header="709" w:footer="709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786D"/>
    <w:multiLevelType w:val="hybridMultilevel"/>
    <w:tmpl w:val="8B4A2C4E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CA1082"/>
    <w:multiLevelType w:val="hybridMultilevel"/>
    <w:tmpl w:val="11EA7CE6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DateAndTime/>
  <w:proofState w:spelling="clean"/>
  <w:attachedTemplate r:id="rId1"/>
  <w:defaultTabStop w:val="709"/>
  <w:hyphenationZone w:val="28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406"/>
    <w:rsid w:val="00145FE3"/>
    <w:rsid w:val="00215441"/>
    <w:rsid w:val="00293768"/>
    <w:rsid w:val="003266B0"/>
    <w:rsid w:val="003F618C"/>
    <w:rsid w:val="004212F8"/>
    <w:rsid w:val="00492BDF"/>
    <w:rsid w:val="00493BE7"/>
    <w:rsid w:val="00496B88"/>
    <w:rsid w:val="004A1410"/>
    <w:rsid w:val="004B43DE"/>
    <w:rsid w:val="004E75EF"/>
    <w:rsid w:val="00507A19"/>
    <w:rsid w:val="00592C14"/>
    <w:rsid w:val="00651B18"/>
    <w:rsid w:val="006B06BB"/>
    <w:rsid w:val="007272EC"/>
    <w:rsid w:val="007511B8"/>
    <w:rsid w:val="007617F9"/>
    <w:rsid w:val="0078181E"/>
    <w:rsid w:val="007B5C98"/>
    <w:rsid w:val="007B7C3F"/>
    <w:rsid w:val="007E6ADC"/>
    <w:rsid w:val="00872EFB"/>
    <w:rsid w:val="009420BD"/>
    <w:rsid w:val="009752D4"/>
    <w:rsid w:val="009D62DA"/>
    <w:rsid w:val="00AC0E94"/>
    <w:rsid w:val="00B10BA1"/>
    <w:rsid w:val="00B26B73"/>
    <w:rsid w:val="00BD2CEF"/>
    <w:rsid w:val="00BE731B"/>
    <w:rsid w:val="00C34EF4"/>
    <w:rsid w:val="00DF4B72"/>
    <w:rsid w:val="00E96039"/>
    <w:rsid w:val="00EA5C2F"/>
    <w:rsid w:val="00EE4406"/>
    <w:rsid w:val="00EF6E6B"/>
    <w:rsid w:val="00EF78EF"/>
    <w:rsid w:val="00FA5FF2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F5897" w:themeColor="text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2F5897" w:themeColor="text2"/>
      <w:sz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Pr>
      <w:rFonts w:asciiTheme="majorHAnsi" w:eastAsiaTheme="majorEastAsia" w:hAnsiTheme="majorHAnsi" w:cstheme="majorBidi"/>
      <w:bCs/>
      <w:color w:val="2F5897" w:themeColor="text2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2F5897" w:themeColor="text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2F5897" w:themeColor="text2"/>
      <w:sz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60"/>
      <w14:ligatures w14:val="standardContextual"/>
      <w14:cntxtAlts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60"/>
      <w14:ligatures w14:val="standardContextual"/>
      <w14:cntxtAlts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styleId="Enfasicorsivo">
    <w:name w:val="Emphasis"/>
    <w:basedOn w:val="Carpredefinitoparagrafo"/>
    <w:uiPriority w:val="20"/>
    <w:qFormat/>
    <w:rPr>
      <w:i/>
      <w:iCs/>
      <w:color w:val="000000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Paragrafoelenco">
    <w:name w:val="List Paragraph"/>
    <w:basedOn w:val="Normale"/>
    <w:uiPriority w:val="1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hAnsiTheme="majorHAnsi"/>
      <w:i/>
      <w:iCs/>
      <w:color w:val="6076B4" w:themeColor="accent1"/>
      <w:sz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14:ligatures w14:val="standardContextual"/>
      <w14:cntxtAlt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6076B4" w:themeFill="accent1"/>
      <w14:ligatures w14:val="standardContextual"/>
      <w14:cntxtAlts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000000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000000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000000"/>
      <w:u w:val="single"/>
    </w:rPr>
  </w:style>
  <w:style w:type="character" w:styleId="Riferimentointenso">
    <w:name w:val="Intense Reference"/>
    <w:basedOn w:val="Carpredefinitoparagrafo"/>
    <w:uiPriority w:val="32"/>
    <w:qFormat/>
    <w:rPr>
      <w:b/>
      <w:bCs/>
      <w:color w:val="000000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Pr>
      <w:b/>
      <w:bCs/>
      <w:smallCaps/>
      <w:spacing w:val="10"/>
    </w:rPr>
  </w:style>
  <w:style w:type="paragraph" w:styleId="Sommario1">
    <w:name w:val="toc 1"/>
    <w:basedOn w:val="Normale"/>
    <w:next w:val="Normale"/>
    <w:autoRedefine/>
    <w:uiPriority w:val="39"/>
    <w:semiHidden/>
    <w:unhideWhenUsed/>
    <w:pPr>
      <w:spacing w:after="100"/>
    </w:pPr>
  </w:style>
  <w:style w:type="table" w:styleId="Grigliatabella">
    <w:name w:val="Table Grid"/>
    <w:basedOn w:val="Tabellanormale"/>
    <w:uiPriority w:val="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Corpotesto">
    <w:name w:val="Body Text"/>
    <w:basedOn w:val="Normale"/>
    <w:link w:val="CorpotestoCarattere"/>
    <w:uiPriority w:val="1"/>
    <w:qFormat/>
    <w:rsid w:val="007E6ADC"/>
    <w:pPr>
      <w:widowControl w:val="0"/>
      <w:spacing w:after="0" w:line="240" w:lineRule="auto"/>
      <w:ind w:left="103"/>
    </w:pPr>
    <w:rPr>
      <w:rFonts w:ascii="Calibri" w:eastAsia="Calibri" w:hAnsi="Calibri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E6ADC"/>
    <w:rPr>
      <w:rFonts w:ascii="Calibri" w:eastAsia="Calibri" w:hAnsi="Calibri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293768"/>
    <w:rPr>
      <w:color w:val="3399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F5897" w:themeColor="text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2F5897" w:themeColor="text2"/>
      <w:sz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Pr>
      <w:rFonts w:asciiTheme="majorHAnsi" w:eastAsiaTheme="majorEastAsia" w:hAnsiTheme="majorHAnsi" w:cstheme="majorBidi"/>
      <w:bCs/>
      <w:color w:val="2F5897" w:themeColor="text2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2F5897" w:themeColor="text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2F5897" w:themeColor="text2"/>
      <w:sz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60"/>
      <w14:ligatures w14:val="standardContextual"/>
      <w14:cntxtAlts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60"/>
      <w14:ligatures w14:val="standardContextual"/>
      <w14:cntxtAlts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styleId="Enfasicorsivo">
    <w:name w:val="Emphasis"/>
    <w:basedOn w:val="Carpredefinitoparagrafo"/>
    <w:uiPriority w:val="20"/>
    <w:qFormat/>
    <w:rPr>
      <w:i/>
      <w:iCs/>
      <w:color w:val="000000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Paragrafoelenco">
    <w:name w:val="List Paragraph"/>
    <w:basedOn w:val="Normale"/>
    <w:uiPriority w:val="1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hAnsiTheme="majorHAnsi"/>
      <w:i/>
      <w:iCs/>
      <w:color w:val="6076B4" w:themeColor="accent1"/>
      <w:sz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14:ligatures w14:val="standardContextual"/>
      <w14:cntxtAlt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6076B4" w:themeFill="accent1"/>
      <w14:ligatures w14:val="standardContextual"/>
      <w14:cntxtAlts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000000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000000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000000"/>
      <w:u w:val="single"/>
    </w:rPr>
  </w:style>
  <w:style w:type="character" w:styleId="Riferimentointenso">
    <w:name w:val="Intense Reference"/>
    <w:basedOn w:val="Carpredefinitoparagrafo"/>
    <w:uiPriority w:val="32"/>
    <w:qFormat/>
    <w:rPr>
      <w:b/>
      <w:bCs/>
      <w:color w:val="000000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Pr>
      <w:b/>
      <w:bCs/>
      <w:smallCaps/>
      <w:spacing w:val="10"/>
    </w:rPr>
  </w:style>
  <w:style w:type="paragraph" w:styleId="Sommario1">
    <w:name w:val="toc 1"/>
    <w:basedOn w:val="Normale"/>
    <w:next w:val="Normale"/>
    <w:autoRedefine/>
    <w:uiPriority w:val="39"/>
    <w:semiHidden/>
    <w:unhideWhenUsed/>
    <w:pPr>
      <w:spacing w:after="100"/>
    </w:pPr>
  </w:style>
  <w:style w:type="table" w:styleId="Grigliatabella">
    <w:name w:val="Table Grid"/>
    <w:basedOn w:val="Tabellanormale"/>
    <w:uiPriority w:val="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Corpotesto">
    <w:name w:val="Body Text"/>
    <w:basedOn w:val="Normale"/>
    <w:link w:val="CorpotestoCarattere"/>
    <w:uiPriority w:val="1"/>
    <w:qFormat/>
    <w:rsid w:val="007E6ADC"/>
    <w:pPr>
      <w:widowControl w:val="0"/>
      <w:spacing w:after="0" w:line="240" w:lineRule="auto"/>
      <w:ind w:left="103"/>
    </w:pPr>
    <w:rPr>
      <w:rFonts w:ascii="Calibri" w:eastAsia="Calibri" w:hAnsi="Calibri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E6ADC"/>
    <w:rPr>
      <w:rFonts w:ascii="Calibri" w:eastAsia="Calibri" w:hAnsi="Calibri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293768"/>
    <w:rPr>
      <w:color w:val="3399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ison\AppData\Roaming\Microsoft\Templates\Executiv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7 e 28 gennaio 2018 24 e 25 febbrario 2018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7D63A7-91EA-49DF-AA5B-7FBD7AC8B3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435B59-600E-415F-940B-5918FF103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ExecutiveNewsletter</Template>
  <TotalTime>25</TotalTime>
  <Pages>3</Pages>
  <Words>315</Words>
  <Characters>1800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Primary LIBET</vt:lpstr>
      <vt:lpstr/>
    </vt:vector>
  </TitlesOfParts>
  <Company>Hewlett-Packard Company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LIBET 2018</dc:title>
  <dc:creator>COSTO E MODALITÀ D’ISCRIZIONEcrizione  intera:200 euro + IVA 22% (244€)Allievi  2°, 3° e 4° anno Studi Cognitivi Network 150 euro + IVA 22% (183€)</dc:creator>
  <cp:lastModifiedBy>x</cp:lastModifiedBy>
  <cp:revision>4</cp:revision>
  <cp:lastPrinted>2017-04-05T08:28:00Z</cp:lastPrinted>
  <dcterms:created xsi:type="dcterms:W3CDTF">2017-12-13T17:14:00Z</dcterms:created>
  <dcterms:modified xsi:type="dcterms:W3CDTF">2017-12-13T17:39:00Z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TC017730579991</vt:lpwstr>
  </property>
</Properties>
</file>